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63B2" w14:textId="77777777" w:rsidR="007F4365" w:rsidRDefault="007F4365" w:rsidP="007F4365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 xml:space="preserve">Groupement paroissial </w:t>
      </w:r>
      <w:r w:rsidR="00BD3D99">
        <w:rPr>
          <w:b/>
          <w:sz w:val="40"/>
        </w:rPr>
        <w:t>Feillens – Pont-de-Vaux</w:t>
      </w:r>
    </w:p>
    <w:p w14:paraId="70D65B8F" w14:textId="77777777" w:rsidR="009945CF" w:rsidRDefault="009945CF" w:rsidP="009945C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Feillens-Vésines – Manziat-Asnières – Les 3 Bâgé-Dommartin – Replonges-St Laurent</w:t>
      </w:r>
    </w:p>
    <w:p w14:paraId="6A836A1E" w14:textId="77777777" w:rsidR="009945CF" w:rsidRDefault="009945CF" w:rsidP="009945C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Pont de Vaux – Ozan – Chevroux – Gorrevod – Chavannes/Reyssouze - Arbigny</w:t>
      </w:r>
    </w:p>
    <w:p w14:paraId="4E8AF3C3" w14:textId="77777777" w:rsidR="009945CF" w:rsidRDefault="009945CF" w:rsidP="009945C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St Bénigne - Reyssouze – St Etienne/Reyssouze – Boz – Boissey – Sermoyer</w:t>
      </w:r>
    </w:p>
    <w:p w14:paraId="43B66B23" w14:textId="77777777" w:rsidR="009945CF" w:rsidRDefault="009945CF" w:rsidP="007F4365">
      <w:pPr>
        <w:spacing w:after="0" w:line="240" w:lineRule="auto"/>
        <w:jc w:val="center"/>
        <w:rPr>
          <w:b/>
          <w:color w:val="0070C0"/>
          <w:sz w:val="40"/>
        </w:rPr>
      </w:pPr>
    </w:p>
    <w:p w14:paraId="4838FBC0" w14:textId="77777777" w:rsidR="007F4365" w:rsidRDefault="00466BB1" w:rsidP="001C2909">
      <w:pPr>
        <w:spacing w:after="0" w:line="240" w:lineRule="auto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Calendrier des messes de Janvier à Juin</w:t>
      </w:r>
      <w:r w:rsidR="00E527B3">
        <w:rPr>
          <w:b/>
          <w:sz w:val="40"/>
          <w:u w:val="single"/>
        </w:rPr>
        <w:t xml:space="preserve"> </w:t>
      </w:r>
      <w:r>
        <w:rPr>
          <w:b/>
          <w:sz w:val="40"/>
          <w:u w:val="single"/>
        </w:rPr>
        <w:t>2026</w:t>
      </w:r>
    </w:p>
    <w:p w14:paraId="4D1ECD04" w14:textId="77777777" w:rsidR="00A94E5A" w:rsidRPr="00205207" w:rsidRDefault="00A94E5A" w:rsidP="007F4365">
      <w:pPr>
        <w:spacing w:after="0" w:line="240" w:lineRule="auto"/>
        <w:jc w:val="center"/>
        <w:rPr>
          <w:b/>
          <w:color w:val="FF0000"/>
          <w:sz w:val="32"/>
        </w:rPr>
      </w:pPr>
    </w:p>
    <w:p w14:paraId="31ABEB3F" w14:textId="77777777" w:rsidR="007F4365" w:rsidRPr="007F4365" w:rsidRDefault="00452DC6" w:rsidP="007F436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</w:rPr>
        <w:t>Janvier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7"/>
        <w:gridCol w:w="839"/>
        <w:gridCol w:w="2515"/>
        <w:gridCol w:w="838"/>
        <w:gridCol w:w="2054"/>
        <w:gridCol w:w="2431"/>
      </w:tblGrid>
      <w:tr w:rsidR="00452DC6" w:rsidRPr="00E527B3" w14:paraId="0F32E00B" w14:textId="77777777" w:rsidTr="00343D9D">
        <w:tc>
          <w:tcPr>
            <w:tcW w:w="1517" w:type="dxa"/>
          </w:tcPr>
          <w:p w14:paraId="2B6C8CBB" w14:textId="77777777" w:rsidR="00452DC6" w:rsidRPr="00452DC6" w:rsidRDefault="00452DC6" w:rsidP="00BF7307">
            <w:pPr>
              <w:rPr>
                <w:b/>
                <w:bCs/>
                <w:sz w:val="24"/>
                <w:szCs w:val="24"/>
              </w:rPr>
            </w:pPr>
            <w:r w:rsidRPr="00452DC6">
              <w:rPr>
                <w:b/>
                <w:bCs/>
                <w:sz w:val="24"/>
                <w:szCs w:val="24"/>
              </w:rPr>
              <w:t>Ste Marie</w:t>
            </w:r>
          </w:p>
        </w:tc>
        <w:tc>
          <w:tcPr>
            <w:tcW w:w="839" w:type="dxa"/>
          </w:tcPr>
          <w:p w14:paraId="7E5FA84A" w14:textId="77777777" w:rsidR="00452DC6" w:rsidRDefault="00452DC6" w:rsidP="00E5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1</w:t>
            </w:r>
            <w:r w:rsidRPr="00452DC6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2515" w:type="dxa"/>
          </w:tcPr>
          <w:p w14:paraId="36C80E3A" w14:textId="77777777" w:rsidR="00452DC6" w:rsidRPr="00E527B3" w:rsidRDefault="00452DC6" w:rsidP="00BF730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10h30 Feillens</w:t>
            </w:r>
          </w:p>
        </w:tc>
        <w:tc>
          <w:tcPr>
            <w:tcW w:w="838" w:type="dxa"/>
          </w:tcPr>
          <w:p w14:paraId="33D69DEA" w14:textId="77777777" w:rsidR="00452DC6" w:rsidRPr="00E527B3" w:rsidRDefault="00452DC6" w:rsidP="00E527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B74E17D" w14:textId="77777777" w:rsidR="00452DC6" w:rsidRPr="00E527B3" w:rsidRDefault="00452DC6" w:rsidP="00887D92">
            <w:pPr>
              <w:rPr>
                <w:color w:val="000000" w:themeColor="text1"/>
                <w:sz w:val="24"/>
              </w:rPr>
            </w:pPr>
          </w:p>
        </w:tc>
        <w:tc>
          <w:tcPr>
            <w:tcW w:w="2431" w:type="dxa"/>
          </w:tcPr>
          <w:p w14:paraId="5DFB5D30" w14:textId="77777777" w:rsidR="00452DC6" w:rsidRPr="00E527B3" w:rsidRDefault="00452DC6" w:rsidP="00490D13">
            <w:pPr>
              <w:rPr>
                <w:color w:val="000000" w:themeColor="text1"/>
                <w:sz w:val="24"/>
              </w:rPr>
            </w:pPr>
          </w:p>
        </w:tc>
      </w:tr>
      <w:tr w:rsidR="00E527B3" w:rsidRPr="00E527B3" w14:paraId="53BA8D4E" w14:textId="77777777" w:rsidTr="00343D9D">
        <w:tc>
          <w:tcPr>
            <w:tcW w:w="1517" w:type="dxa"/>
          </w:tcPr>
          <w:p w14:paraId="2DC9C529" w14:textId="77777777" w:rsidR="007F4365" w:rsidRPr="00452DC6" w:rsidRDefault="00452DC6" w:rsidP="00BF7307">
            <w:pPr>
              <w:rPr>
                <w:b/>
                <w:bCs/>
                <w:sz w:val="24"/>
                <w:szCs w:val="24"/>
              </w:rPr>
            </w:pPr>
            <w:r w:rsidRPr="00452DC6">
              <w:rPr>
                <w:b/>
                <w:bCs/>
                <w:sz w:val="24"/>
                <w:szCs w:val="24"/>
              </w:rPr>
              <w:t>Épiphanie</w:t>
            </w:r>
          </w:p>
        </w:tc>
        <w:tc>
          <w:tcPr>
            <w:tcW w:w="839" w:type="dxa"/>
          </w:tcPr>
          <w:p w14:paraId="309D9475" w14:textId="77777777" w:rsidR="007F4365" w:rsidRPr="007F4365" w:rsidRDefault="007F4365" w:rsidP="00E5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 </w:t>
            </w:r>
            <w:r w:rsidR="00452DC6"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285508D3" w14:textId="77777777" w:rsidR="00887D92" w:rsidRPr="00205207" w:rsidRDefault="00BD3D99" w:rsidP="00BF7307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CC2B4E">
              <w:rPr>
                <w:color w:val="000000" w:themeColor="text1"/>
                <w:sz w:val="24"/>
                <w:szCs w:val="24"/>
              </w:rPr>
              <w:t>Vésines</w:t>
            </w:r>
          </w:p>
        </w:tc>
        <w:tc>
          <w:tcPr>
            <w:tcW w:w="838" w:type="dxa"/>
          </w:tcPr>
          <w:p w14:paraId="61404298" w14:textId="77777777" w:rsidR="007F4365" w:rsidRPr="00E527B3" w:rsidRDefault="007F4365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54" w:type="dxa"/>
          </w:tcPr>
          <w:p w14:paraId="7947A70B" w14:textId="77777777" w:rsidR="00887D92" w:rsidRPr="00205207" w:rsidRDefault="00887D92" w:rsidP="00887D92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9h </w:t>
            </w:r>
            <w:r w:rsidR="00CC2B4E">
              <w:rPr>
                <w:color w:val="000000" w:themeColor="text1"/>
                <w:sz w:val="24"/>
              </w:rPr>
              <w:t xml:space="preserve">Bâgé-la-Ville </w:t>
            </w:r>
          </w:p>
        </w:tc>
        <w:tc>
          <w:tcPr>
            <w:tcW w:w="2431" w:type="dxa"/>
          </w:tcPr>
          <w:p w14:paraId="4CE04B6E" w14:textId="77777777" w:rsidR="00490D13" w:rsidRPr="00E527B3" w:rsidRDefault="007F4365" w:rsidP="00CC2B4E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</w:rPr>
              <w:t>10h</w:t>
            </w:r>
            <w:r w:rsidR="00887D92" w:rsidRPr="00E527B3">
              <w:rPr>
                <w:color w:val="000000" w:themeColor="text1"/>
                <w:sz w:val="24"/>
              </w:rPr>
              <w:t xml:space="preserve">30 </w:t>
            </w:r>
            <w:r w:rsidR="00CC2B4E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3</w:t>
            </w:r>
          </w:p>
        </w:tc>
      </w:tr>
      <w:tr w:rsidR="00E527B3" w:rsidRPr="00E527B3" w14:paraId="358A18EA" w14:textId="77777777" w:rsidTr="00343D9D">
        <w:tc>
          <w:tcPr>
            <w:tcW w:w="1517" w:type="dxa"/>
          </w:tcPr>
          <w:p w14:paraId="36CBDB14" w14:textId="77777777" w:rsidR="000D237A" w:rsidRPr="00452DC6" w:rsidRDefault="00452DC6" w:rsidP="00BF7307">
            <w:pPr>
              <w:rPr>
                <w:b/>
                <w:sz w:val="24"/>
              </w:rPr>
            </w:pPr>
            <w:r w:rsidRPr="00452DC6">
              <w:rPr>
                <w:b/>
                <w:sz w:val="24"/>
              </w:rPr>
              <w:t>Baptême du Seigneur</w:t>
            </w:r>
          </w:p>
        </w:tc>
        <w:tc>
          <w:tcPr>
            <w:tcW w:w="839" w:type="dxa"/>
          </w:tcPr>
          <w:p w14:paraId="45A05DC4" w14:textId="77777777" w:rsidR="000D237A" w:rsidRDefault="000D237A" w:rsidP="00E5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 </w:t>
            </w:r>
            <w:r w:rsidR="00452DC6">
              <w:rPr>
                <w:sz w:val="24"/>
                <w:szCs w:val="24"/>
              </w:rPr>
              <w:t>10</w:t>
            </w:r>
          </w:p>
        </w:tc>
        <w:tc>
          <w:tcPr>
            <w:tcW w:w="2515" w:type="dxa"/>
          </w:tcPr>
          <w:p w14:paraId="3439F754" w14:textId="77777777" w:rsidR="000D237A" w:rsidRPr="00E527B3" w:rsidRDefault="009F02DD" w:rsidP="00CC2B4E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18h30 </w:t>
            </w:r>
            <w:r w:rsidR="00CC2B4E">
              <w:rPr>
                <w:color w:val="000000" w:themeColor="text1"/>
                <w:sz w:val="24"/>
              </w:rPr>
              <w:t>Pont de Vaux</w:t>
            </w:r>
          </w:p>
        </w:tc>
        <w:tc>
          <w:tcPr>
            <w:tcW w:w="838" w:type="dxa"/>
          </w:tcPr>
          <w:p w14:paraId="2ED2242A" w14:textId="77777777" w:rsidR="000D237A" w:rsidRPr="00E527B3" w:rsidRDefault="000D237A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054" w:type="dxa"/>
          </w:tcPr>
          <w:p w14:paraId="4EC22025" w14:textId="77777777" w:rsidR="000D237A" w:rsidRPr="00E527B3" w:rsidRDefault="00036C70" w:rsidP="00CC2B4E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9h </w:t>
            </w:r>
            <w:r w:rsidR="00CC2B4E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4</w:t>
            </w:r>
          </w:p>
        </w:tc>
        <w:tc>
          <w:tcPr>
            <w:tcW w:w="2431" w:type="dxa"/>
          </w:tcPr>
          <w:p w14:paraId="085810D3" w14:textId="77777777" w:rsidR="000D237A" w:rsidRPr="00E527B3" w:rsidRDefault="00036C70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>10h30</w:t>
            </w:r>
            <w:r w:rsidR="00EF7A0E" w:rsidRPr="00E527B3">
              <w:rPr>
                <w:color w:val="000000" w:themeColor="text1"/>
                <w:sz w:val="24"/>
              </w:rPr>
              <w:t xml:space="preserve"> </w:t>
            </w:r>
            <w:r w:rsidR="00CC2B4E">
              <w:rPr>
                <w:color w:val="000000" w:themeColor="text1"/>
                <w:sz w:val="24"/>
              </w:rPr>
              <w:t xml:space="preserve">Replonges </w:t>
            </w:r>
            <w:r w:rsidR="0086285F">
              <w:rPr>
                <w:color w:val="000000" w:themeColor="text1"/>
                <w:sz w:val="24"/>
              </w:rPr>
              <w:t xml:space="preserve">1 </w:t>
            </w:r>
            <w:r w:rsidR="00CC2B4E">
              <w:rPr>
                <w:color w:val="000000" w:themeColor="text1"/>
                <w:sz w:val="24"/>
              </w:rPr>
              <w:t>(Galettes)</w:t>
            </w:r>
          </w:p>
        </w:tc>
      </w:tr>
      <w:tr w:rsidR="00E527B3" w:rsidRPr="00E527B3" w14:paraId="4DD05AF6" w14:textId="77777777" w:rsidTr="00343D9D">
        <w:tc>
          <w:tcPr>
            <w:tcW w:w="1517" w:type="dxa"/>
          </w:tcPr>
          <w:p w14:paraId="0DEA8D92" w14:textId="77777777" w:rsidR="000D237A" w:rsidRPr="00452DC6" w:rsidRDefault="009F3804" w:rsidP="00BF730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2è D. Ordin</w:t>
            </w:r>
          </w:p>
        </w:tc>
        <w:tc>
          <w:tcPr>
            <w:tcW w:w="839" w:type="dxa"/>
          </w:tcPr>
          <w:p w14:paraId="7A45D53B" w14:textId="77777777" w:rsidR="000D237A" w:rsidRDefault="000D237A" w:rsidP="00E5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 </w:t>
            </w:r>
            <w:r w:rsidR="00452DC6">
              <w:rPr>
                <w:sz w:val="24"/>
                <w:szCs w:val="24"/>
              </w:rPr>
              <w:t>17</w:t>
            </w:r>
          </w:p>
        </w:tc>
        <w:tc>
          <w:tcPr>
            <w:tcW w:w="2515" w:type="dxa"/>
          </w:tcPr>
          <w:p w14:paraId="6412254D" w14:textId="77777777" w:rsidR="009F02DD" w:rsidRPr="00E527B3" w:rsidRDefault="009F02DD" w:rsidP="009F02DD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C23FC3">
              <w:rPr>
                <w:color w:val="000000" w:themeColor="text1"/>
                <w:sz w:val="24"/>
                <w:szCs w:val="24"/>
              </w:rPr>
              <w:t>Pont de Vaux</w:t>
            </w:r>
          </w:p>
          <w:p w14:paraId="272DF854" w14:textId="77777777" w:rsidR="000D237A" w:rsidRPr="00E527B3" w:rsidRDefault="000D237A" w:rsidP="00887D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dxa"/>
          </w:tcPr>
          <w:p w14:paraId="299C83F0" w14:textId="77777777" w:rsidR="000D237A" w:rsidRPr="00E527B3" w:rsidRDefault="000D237A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054" w:type="dxa"/>
          </w:tcPr>
          <w:p w14:paraId="747E445C" w14:textId="77777777" w:rsidR="000D237A" w:rsidRPr="00E527B3" w:rsidRDefault="00036C70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>9h</w:t>
            </w:r>
            <w:r w:rsidR="00BD3D99" w:rsidRPr="00E527B3">
              <w:rPr>
                <w:color w:val="000000" w:themeColor="text1"/>
                <w:sz w:val="24"/>
              </w:rPr>
              <w:t xml:space="preserve"> </w:t>
            </w:r>
            <w:r w:rsidR="00C23FC3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2</w:t>
            </w:r>
          </w:p>
        </w:tc>
        <w:tc>
          <w:tcPr>
            <w:tcW w:w="2431" w:type="dxa"/>
          </w:tcPr>
          <w:p w14:paraId="2B1163C7" w14:textId="77777777" w:rsidR="000D237A" w:rsidRDefault="007010AD" w:rsidP="0012459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10h30 Feillens</w:t>
            </w:r>
          </w:p>
          <w:p w14:paraId="552D8190" w14:textId="77777777" w:rsidR="007010AD" w:rsidRPr="00E527B3" w:rsidRDefault="007010AD" w:rsidP="00124592">
            <w:pPr>
              <w:rPr>
                <w:color w:val="000000" w:themeColor="text1"/>
                <w:sz w:val="24"/>
              </w:rPr>
            </w:pPr>
            <w:r>
              <w:rPr>
                <w:bCs/>
                <w:color w:val="000000" w:themeColor="text1"/>
                <w:sz w:val="24"/>
              </w:rPr>
              <w:t>(</w:t>
            </w:r>
            <w:r w:rsidRPr="00D63350">
              <w:rPr>
                <w:bCs/>
                <w:color w:val="000000" w:themeColor="text1"/>
                <w:sz w:val="24"/>
              </w:rPr>
              <w:t>Présentation des fiancés</w:t>
            </w:r>
            <w:r>
              <w:rPr>
                <w:bCs/>
                <w:color w:val="000000" w:themeColor="text1"/>
                <w:sz w:val="24"/>
              </w:rPr>
              <w:t xml:space="preserve"> – Caté)</w:t>
            </w:r>
          </w:p>
        </w:tc>
      </w:tr>
      <w:tr w:rsidR="00E527B3" w:rsidRPr="00E527B3" w14:paraId="12342EAB" w14:textId="77777777" w:rsidTr="00343D9D">
        <w:tc>
          <w:tcPr>
            <w:tcW w:w="1517" w:type="dxa"/>
          </w:tcPr>
          <w:p w14:paraId="4D3E6D8D" w14:textId="77777777" w:rsidR="00036C70" w:rsidRPr="00452DC6" w:rsidRDefault="00452DC6" w:rsidP="009F3804">
            <w:pPr>
              <w:rPr>
                <w:b/>
                <w:bCs/>
                <w:sz w:val="24"/>
              </w:rPr>
            </w:pPr>
            <w:r w:rsidRPr="00452DC6">
              <w:rPr>
                <w:b/>
                <w:bCs/>
                <w:sz w:val="24"/>
              </w:rPr>
              <w:t>3è D. Ordin Quête pour les lépreux</w:t>
            </w:r>
          </w:p>
        </w:tc>
        <w:tc>
          <w:tcPr>
            <w:tcW w:w="839" w:type="dxa"/>
          </w:tcPr>
          <w:p w14:paraId="6EFDA06C" w14:textId="77777777" w:rsidR="00C539BC" w:rsidRDefault="00C539BC" w:rsidP="00E5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 </w:t>
            </w:r>
            <w:r w:rsidR="00452DC6">
              <w:rPr>
                <w:sz w:val="24"/>
                <w:szCs w:val="24"/>
              </w:rPr>
              <w:t>24</w:t>
            </w:r>
          </w:p>
        </w:tc>
        <w:tc>
          <w:tcPr>
            <w:tcW w:w="2515" w:type="dxa"/>
          </w:tcPr>
          <w:p w14:paraId="13004626" w14:textId="77777777" w:rsidR="009F02DD" w:rsidRPr="00E527B3" w:rsidRDefault="00452DC6" w:rsidP="00887D9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18h30</w:t>
            </w:r>
            <w:r w:rsidR="00C23FC3">
              <w:rPr>
                <w:color w:val="000000" w:themeColor="text1"/>
                <w:sz w:val="24"/>
                <w:szCs w:val="24"/>
              </w:rPr>
              <w:t xml:space="preserve"> Vésines</w:t>
            </w:r>
          </w:p>
        </w:tc>
        <w:tc>
          <w:tcPr>
            <w:tcW w:w="838" w:type="dxa"/>
          </w:tcPr>
          <w:p w14:paraId="0C8FDD79" w14:textId="77777777" w:rsidR="00C539BC" w:rsidRPr="00E527B3" w:rsidRDefault="00C539BC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054" w:type="dxa"/>
          </w:tcPr>
          <w:p w14:paraId="0630313E" w14:textId="77777777" w:rsidR="009F02DD" w:rsidRPr="00E527B3" w:rsidRDefault="00887D92" w:rsidP="009F02DD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9h </w:t>
            </w:r>
            <w:r w:rsidR="007010AD">
              <w:rPr>
                <w:color w:val="000000" w:themeColor="text1"/>
                <w:sz w:val="24"/>
              </w:rPr>
              <w:t>Manziat</w:t>
            </w:r>
            <w:r w:rsidR="0086285F">
              <w:rPr>
                <w:color w:val="000000" w:themeColor="text1"/>
                <w:sz w:val="24"/>
              </w:rPr>
              <w:t xml:space="preserve"> 5</w:t>
            </w:r>
          </w:p>
          <w:p w14:paraId="01DDD98A" w14:textId="77777777" w:rsidR="00C539BC" w:rsidRPr="00E527B3" w:rsidRDefault="00C539BC" w:rsidP="00887D92">
            <w:pPr>
              <w:rPr>
                <w:color w:val="000000" w:themeColor="text1"/>
                <w:sz w:val="24"/>
              </w:rPr>
            </w:pPr>
          </w:p>
        </w:tc>
        <w:tc>
          <w:tcPr>
            <w:tcW w:w="2431" w:type="dxa"/>
          </w:tcPr>
          <w:p w14:paraId="36EF3795" w14:textId="77777777" w:rsidR="00C539BC" w:rsidRPr="00C23FC3" w:rsidRDefault="00C23FC3" w:rsidP="002364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10h30 Pont de Vaux</w:t>
            </w:r>
            <w:r w:rsidR="00343D9D">
              <w:rPr>
                <w:color w:val="000000" w:themeColor="text1"/>
                <w:sz w:val="24"/>
              </w:rPr>
              <w:t xml:space="preserve"> 3</w:t>
            </w:r>
          </w:p>
        </w:tc>
      </w:tr>
    </w:tbl>
    <w:p w14:paraId="76EF10F0" w14:textId="77777777" w:rsidR="00A94E5A" w:rsidRDefault="00A94E5A" w:rsidP="00BF7307">
      <w:pPr>
        <w:spacing w:after="0" w:line="240" w:lineRule="auto"/>
        <w:jc w:val="center"/>
        <w:rPr>
          <w:b/>
          <w:sz w:val="32"/>
        </w:rPr>
      </w:pPr>
    </w:p>
    <w:p w14:paraId="4C69B794" w14:textId="77777777" w:rsidR="00BF7307" w:rsidRPr="007F4365" w:rsidRDefault="00452DC6" w:rsidP="00BF730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</w:rPr>
        <w:t>Février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2552"/>
        <w:gridCol w:w="850"/>
        <w:gridCol w:w="2127"/>
        <w:gridCol w:w="2439"/>
      </w:tblGrid>
      <w:tr w:rsidR="00E527B3" w:rsidRPr="00E527B3" w14:paraId="160022FA" w14:textId="77777777" w:rsidTr="00343D9D">
        <w:tc>
          <w:tcPr>
            <w:tcW w:w="1526" w:type="dxa"/>
          </w:tcPr>
          <w:p w14:paraId="0EB4944B" w14:textId="77777777" w:rsidR="00BF7307" w:rsidRPr="00561538" w:rsidRDefault="009F3804" w:rsidP="009F3804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4è D. Ordin</w:t>
            </w:r>
          </w:p>
        </w:tc>
        <w:tc>
          <w:tcPr>
            <w:tcW w:w="850" w:type="dxa"/>
          </w:tcPr>
          <w:p w14:paraId="40A9A776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>Sa</w:t>
            </w:r>
            <w:r w:rsidR="00452DC6">
              <w:rPr>
                <w:color w:val="000000" w:themeColor="text1"/>
                <w:sz w:val="24"/>
                <w:szCs w:val="24"/>
              </w:rPr>
              <w:t xml:space="preserve"> 31</w:t>
            </w:r>
          </w:p>
        </w:tc>
        <w:tc>
          <w:tcPr>
            <w:tcW w:w="2552" w:type="dxa"/>
          </w:tcPr>
          <w:p w14:paraId="478A25C5" w14:textId="77777777" w:rsidR="009F02DD" w:rsidRPr="00E527B3" w:rsidRDefault="009F02DD" w:rsidP="009F02DD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845D83">
              <w:rPr>
                <w:color w:val="000000" w:themeColor="text1"/>
                <w:sz w:val="24"/>
                <w:szCs w:val="24"/>
              </w:rPr>
              <w:t>Vésines</w:t>
            </w:r>
          </w:p>
          <w:p w14:paraId="19D7D07C" w14:textId="77777777" w:rsidR="00887D92" w:rsidRPr="00E527B3" w:rsidRDefault="00887D92" w:rsidP="00D6572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65D754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902606B" w14:textId="77777777" w:rsidR="00BF7307" w:rsidRPr="00E527B3" w:rsidRDefault="00674D33" w:rsidP="00E527B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9h Dommartin (S. Blaise)</w:t>
            </w:r>
          </w:p>
        </w:tc>
        <w:tc>
          <w:tcPr>
            <w:tcW w:w="2439" w:type="dxa"/>
          </w:tcPr>
          <w:p w14:paraId="1B39DDD6" w14:textId="77777777" w:rsidR="00490D13" w:rsidRPr="00E527B3" w:rsidRDefault="002B667D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10h30 </w:t>
            </w:r>
            <w:r w:rsidR="00845D83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4</w:t>
            </w:r>
          </w:p>
        </w:tc>
      </w:tr>
      <w:tr w:rsidR="00E527B3" w:rsidRPr="00E527B3" w14:paraId="784D9BA4" w14:textId="77777777" w:rsidTr="00343D9D">
        <w:tc>
          <w:tcPr>
            <w:tcW w:w="1526" w:type="dxa"/>
          </w:tcPr>
          <w:p w14:paraId="1E4A8832" w14:textId="77777777" w:rsidR="00BF7307" w:rsidRPr="00561538" w:rsidRDefault="009F3804" w:rsidP="009F3804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</w:rPr>
              <w:t>5è D. Ordin</w:t>
            </w:r>
            <w:r w:rsidR="00C92465">
              <w:rPr>
                <w:b/>
                <w:color w:val="000000" w:themeColor="text1"/>
                <w:sz w:val="24"/>
              </w:rPr>
              <w:t xml:space="preserve"> Présentation futurs bapt.</w:t>
            </w:r>
          </w:p>
        </w:tc>
        <w:tc>
          <w:tcPr>
            <w:tcW w:w="850" w:type="dxa"/>
          </w:tcPr>
          <w:p w14:paraId="2C57A28F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>Sa</w:t>
            </w:r>
            <w:r w:rsidR="00452DC6">
              <w:rPr>
                <w:color w:val="000000" w:themeColor="text1"/>
                <w:sz w:val="24"/>
                <w:szCs w:val="24"/>
              </w:rPr>
              <w:t xml:space="preserve"> 7</w:t>
            </w:r>
          </w:p>
        </w:tc>
        <w:tc>
          <w:tcPr>
            <w:tcW w:w="2552" w:type="dxa"/>
          </w:tcPr>
          <w:p w14:paraId="39040ADC" w14:textId="77777777" w:rsidR="00886D06" w:rsidRPr="00E527B3" w:rsidRDefault="009F02DD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18h30 </w:t>
            </w:r>
            <w:r w:rsidR="00845D83">
              <w:rPr>
                <w:color w:val="000000" w:themeColor="text1"/>
                <w:sz w:val="24"/>
              </w:rPr>
              <w:t>Pont de Vaux</w:t>
            </w:r>
          </w:p>
        </w:tc>
        <w:tc>
          <w:tcPr>
            <w:tcW w:w="850" w:type="dxa"/>
          </w:tcPr>
          <w:p w14:paraId="6B217BA0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>Di</w:t>
            </w:r>
            <w:r w:rsidR="00B1185D" w:rsidRPr="00E527B3">
              <w:rPr>
                <w:color w:val="000000" w:themeColor="text1"/>
                <w:sz w:val="24"/>
                <w:szCs w:val="24"/>
              </w:rPr>
              <w:t xml:space="preserve"> </w:t>
            </w:r>
            <w:r w:rsidR="00452DC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7E90A3EE" w14:textId="77777777" w:rsidR="00886D06" w:rsidRPr="00E527B3" w:rsidRDefault="00E527B3" w:rsidP="009945CF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>9h</w:t>
            </w:r>
            <w:r w:rsidR="00845D83">
              <w:rPr>
                <w:color w:val="000000" w:themeColor="text1"/>
                <w:sz w:val="24"/>
                <w:szCs w:val="24"/>
              </w:rPr>
              <w:t xml:space="preserve"> 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439" w:type="dxa"/>
          </w:tcPr>
          <w:p w14:paraId="0DEDD694" w14:textId="77777777" w:rsidR="00BD3D99" w:rsidRPr="00E527B3" w:rsidRDefault="0058615D" w:rsidP="00205207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>10h</w:t>
            </w:r>
            <w:r w:rsidR="00BD6B67">
              <w:rPr>
                <w:color w:val="000000" w:themeColor="text1"/>
                <w:sz w:val="24"/>
              </w:rPr>
              <w:t>30</w:t>
            </w:r>
            <w:r w:rsidR="00205207">
              <w:rPr>
                <w:color w:val="000000" w:themeColor="text1"/>
                <w:sz w:val="24"/>
              </w:rPr>
              <w:t xml:space="preserve"> Bâgé la Ville</w:t>
            </w:r>
          </w:p>
        </w:tc>
      </w:tr>
      <w:tr w:rsidR="00E527B3" w:rsidRPr="00E527B3" w14:paraId="04716ECB" w14:textId="77777777" w:rsidTr="00343D9D">
        <w:tc>
          <w:tcPr>
            <w:tcW w:w="1526" w:type="dxa"/>
          </w:tcPr>
          <w:p w14:paraId="5458E567" w14:textId="77777777" w:rsidR="00BF7307" w:rsidRPr="00561538" w:rsidRDefault="009F3804" w:rsidP="00BF7307">
            <w:pPr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6è D. Ordin</w:t>
            </w:r>
          </w:p>
          <w:p w14:paraId="71657FF3" w14:textId="77777777" w:rsidR="0058615D" w:rsidRPr="00561538" w:rsidRDefault="0058615D" w:rsidP="0058615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EA7DD1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7E9B48A" w14:textId="77777777" w:rsidR="00205207" w:rsidRDefault="00205207" w:rsidP="009F02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11h00 Dommartin (Conscrits)</w:t>
            </w:r>
          </w:p>
          <w:p w14:paraId="2BBFBE0B" w14:textId="77777777" w:rsidR="00BF7307" w:rsidRPr="00E527B3" w:rsidRDefault="009F02DD" w:rsidP="002733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592557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850" w:type="dxa"/>
          </w:tcPr>
          <w:p w14:paraId="75EA7067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3DE71967" w14:textId="77777777" w:rsidR="00592557" w:rsidRPr="00E527B3" w:rsidRDefault="00205207" w:rsidP="0086285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036C70" w:rsidRPr="00E527B3">
              <w:rPr>
                <w:color w:val="000000" w:themeColor="text1"/>
                <w:sz w:val="24"/>
                <w:szCs w:val="24"/>
              </w:rPr>
              <w:t>h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 w:rsidR="00D04351" w:rsidRPr="00E527B3">
              <w:rPr>
                <w:color w:val="000000" w:themeColor="text1"/>
                <w:sz w:val="24"/>
                <w:szCs w:val="24"/>
              </w:rPr>
              <w:t xml:space="preserve"> </w:t>
            </w:r>
            <w:r w:rsidR="00592557">
              <w:rPr>
                <w:color w:val="000000" w:themeColor="text1"/>
                <w:sz w:val="24"/>
                <w:szCs w:val="24"/>
              </w:rPr>
              <w:t>Manziat</w:t>
            </w:r>
            <w:r w:rsidR="0086285F">
              <w:rPr>
                <w:color w:val="000000" w:themeColor="text1"/>
                <w:sz w:val="24"/>
                <w:szCs w:val="24"/>
              </w:rPr>
              <w:t xml:space="preserve"> 1 </w:t>
            </w:r>
            <w:r w:rsidR="00592557">
              <w:rPr>
                <w:color w:val="000000" w:themeColor="text1"/>
                <w:sz w:val="24"/>
                <w:szCs w:val="24"/>
              </w:rPr>
              <w:t>(Conscrits)</w:t>
            </w:r>
          </w:p>
        </w:tc>
        <w:tc>
          <w:tcPr>
            <w:tcW w:w="2439" w:type="dxa"/>
          </w:tcPr>
          <w:p w14:paraId="65C6532A" w14:textId="77777777" w:rsidR="00886D06" w:rsidRPr="00E527B3" w:rsidRDefault="00BD6B67" w:rsidP="00E527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 xml:space="preserve">10h00 Replonges </w:t>
            </w:r>
            <w:r w:rsidR="0086285F">
              <w:rPr>
                <w:color w:val="000000" w:themeColor="text1"/>
                <w:sz w:val="24"/>
              </w:rPr>
              <w:t xml:space="preserve">2 </w:t>
            </w:r>
            <w:r>
              <w:rPr>
                <w:color w:val="000000" w:themeColor="text1"/>
                <w:sz w:val="24"/>
              </w:rPr>
              <w:t>(Conscrits)</w:t>
            </w:r>
          </w:p>
        </w:tc>
      </w:tr>
      <w:tr w:rsidR="00561538" w:rsidRPr="00E527B3" w14:paraId="7C90E1DA" w14:textId="77777777" w:rsidTr="00343D9D">
        <w:tc>
          <w:tcPr>
            <w:tcW w:w="1526" w:type="dxa"/>
          </w:tcPr>
          <w:p w14:paraId="0EB410E1" w14:textId="77777777" w:rsidR="00561538" w:rsidRPr="00561538" w:rsidRDefault="00561538" w:rsidP="00BF7307">
            <w:pPr>
              <w:rPr>
                <w:b/>
                <w:color w:val="000000" w:themeColor="text1"/>
                <w:sz w:val="24"/>
              </w:rPr>
            </w:pPr>
            <w:r w:rsidRPr="00561538">
              <w:rPr>
                <w:b/>
                <w:color w:val="000000" w:themeColor="text1"/>
                <w:sz w:val="24"/>
              </w:rPr>
              <w:t>Cendres</w:t>
            </w:r>
          </w:p>
        </w:tc>
        <w:tc>
          <w:tcPr>
            <w:tcW w:w="850" w:type="dxa"/>
          </w:tcPr>
          <w:p w14:paraId="2CF844E2" w14:textId="77777777" w:rsidR="00561538" w:rsidRPr="00E527B3" w:rsidRDefault="00561538" w:rsidP="00B1185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774DF8" w14:textId="77777777" w:rsidR="00561538" w:rsidRPr="00E527B3" w:rsidRDefault="00561538" w:rsidP="00E527B3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14:paraId="3AF701F4" w14:textId="77777777" w:rsidR="00561538" w:rsidRPr="00E527B3" w:rsidRDefault="00CB06EB" w:rsidP="00E527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 18</w:t>
            </w:r>
          </w:p>
        </w:tc>
        <w:tc>
          <w:tcPr>
            <w:tcW w:w="2127" w:type="dxa"/>
          </w:tcPr>
          <w:p w14:paraId="3112C5D5" w14:textId="77777777" w:rsidR="00561538" w:rsidRPr="00E527B3" w:rsidRDefault="00CB06EB" w:rsidP="00E527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10h30 Feillens (Caté)</w:t>
            </w:r>
          </w:p>
        </w:tc>
        <w:tc>
          <w:tcPr>
            <w:tcW w:w="2439" w:type="dxa"/>
          </w:tcPr>
          <w:p w14:paraId="383C4E34" w14:textId="77777777" w:rsidR="00561538" w:rsidRPr="00E527B3" w:rsidRDefault="00CB06EB" w:rsidP="00E527B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20h00 Pont de Vaux</w:t>
            </w:r>
            <w:r w:rsidR="00343D9D">
              <w:rPr>
                <w:color w:val="000000" w:themeColor="text1"/>
                <w:sz w:val="24"/>
              </w:rPr>
              <w:t xml:space="preserve"> 4</w:t>
            </w:r>
          </w:p>
        </w:tc>
      </w:tr>
      <w:tr w:rsidR="00E527B3" w:rsidRPr="00E527B3" w14:paraId="582CB716" w14:textId="77777777" w:rsidTr="00343D9D">
        <w:tc>
          <w:tcPr>
            <w:tcW w:w="1526" w:type="dxa"/>
          </w:tcPr>
          <w:p w14:paraId="5D35548A" w14:textId="77777777" w:rsidR="00BF7307" w:rsidRPr="00561538" w:rsidRDefault="005A7B8E" w:rsidP="00BF7307">
            <w:pPr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  <w:r w:rsidRPr="005A7B8E">
              <w:rPr>
                <w:b/>
                <w:color w:val="000000" w:themeColor="text1"/>
                <w:sz w:val="24"/>
                <w:vertAlign w:val="superscript"/>
              </w:rPr>
              <w:t>er</w:t>
            </w:r>
            <w:r>
              <w:rPr>
                <w:b/>
                <w:color w:val="000000" w:themeColor="text1"/>
                <w:sz w:val="24"/>
              </w:rPr>
              <w:t xml:space="preserve"> Carême</w:t>
            </w:r>
          </w:p>
        </w:tc>
        <w:tc>
          <w:tcPr>
            <w:tcW w:w="850" w:type="dxa"/>
          </w:tcPr>
          <w:p w14:paraId="61F92525" w14:textId="77777777" w:rsidR="00BF7307" w:rsidRPr="00E527B3" w:rsidRDefault="00E527B3" w:rsidP="00B1185D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2E12F5AD" w14:textId="77777777" w:rsidR="00886D06" w:rsidRPr="00E527B3" w:rsidRDefault="009F02DD" w:rsidP="00E527B3">
            <w:pPr>
              <w:rPr>
                <w:color w:val="000000" w:themeColor="text1"/>
              </w:rPr>
            </w:pPr>
            <w:r w:rsidRPr="00E527B3">
              <w:rPr>
                <w:color w:val="000000" w:themeColor="text1"/>
                <w:sz w:val="24"/>
              </w:rPr>
              <w:t xml:space="preserve">18h30 </w:t>
            </w:r>
            <w:r w:rsidR="00845D83">
              <w:rPr>
                <w:color w:val="000000" w:themeColor="text1"/>
                <w:sz w:val="24"/>
              </w:rPr>
              <w:t>Pont de Vaux</w:t>
            </w:r>
          </w:p>
        </w:tc>
        <w:tc>
          <w:tcPr>
            <w:tcW w:w="850" w:type="dxa"/>
          </w:tcPr>
          <w:p w14:paraId="2867C3A4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2FC94398" w14:textId="77777777" w:rsidR="00886D06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845D83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439" w:type="dxa"/>
          </w:tcPr>
          <w:p w14:paraId="5732EFF7" w14:textId="77777777" w:rsidR="00BF7307" w:rsidRPr="00E527B3" w:rsidRDefault="0058615D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10h30 </w:t>
            </w:r>
            <w:r w:rsidR="00205207">
              <w:rPr>
                <w:color w:val="000000" w:themeColor="text1"/>
                <w:sz w:val="24"/>
              </w:rPr>
              <w:t>Feillens</w:t>
            </w:r>
          </w:p>
        </w:tc>
      </w:tr>
    </w:tbl>
    <w:p w14:paraId="4678B776" w14:textId="77777777" w:rsidR="00A94E5A" w:rsidRDefault="00A94E5A" w:rsidP="00BF7307">
      <w:pPr>
        <w:spacing w:after="0" w:line="240" w:lineRule="auto"/>
        <w:jc w:val="center"/>
        <w:rPr>
          <w:b/>
          <w:sz w:val="32"/>
        </w:rPr>
      </w:pPr>
    </w:p>
    <w:p w14:paraId="2022F5FF" w14:textId="77777777" w:rsidR="00BF7307" w:rsidRPr="007F4365" w:rsidRDefault="00452DC6" w:rsidP="00BF730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</w:rPr>
        <w:t>Mars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6"/>
        <w:gridCol w:w="833"/>
        <w:gridCol w:w="2495"/>
        <w:gridCol w:w="840"/>
        <w:gridCol w:w="2039"/>
        <w:gridCol w:w="2431"/>
      </w:tblGrid>
      <w:tr w:rsidR="00E527B3" w:rsidRPr="00E527B3" w14:paraId="2D97E6F7" w14:textId="77777777" w:rsidTr="00343D9D">
        <w:tc>
          <w:tcPr>
            <w:tcW w:w="1556" w:type="dxa"/>
          </w:tcPr>
          <w:p w14:paraId="78440017" w14:textId="77777777" w:rsidR="00886D06" w:rsidRPr="005A7B8E" w:rsidRDefault="005A7B8E" w:rsidP="00227D76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5A7B8E">
              <w:rPr>
                <w:b/>
                <w:color w:val="000000" w:themeColor="text1"/>
                <w:sz w:val="24"/>
                <w:szCs w:val="24"/>
                <w:vertAlign w:val="superscript"/>
              </w:rPr>
              <w:t>ème</w:t>
            </w:r>
            <w:r w:rsidRPr="005A7B8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Carême</w:t>
            </w:r>
          </w:p>
        </w:tc>
        <w:tc>
          <w:tcPr>
            <w:tcW w:w="833" w:type="dxa"/>
          </w:tcPr>
          <w:p w14:paraId="63C464FE" w14:textId="77777777" w:rsidR="00BF7307" w:rsidRPr="00E527B3" w:rsidRDefault="00BF7307" w:rsidP="002733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95" w:type="dxa"/>
          </w:tcPr>
          <w:p w14:paraId="0063612F" w14:textId="77777777" w:rsidR="00236472" w:rsidRPr="00E527B3" w:rsidRDefault="00A71D45" w:rsidP="00A71D45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CB06EB">
              <w:rPr>
                <w:color w:val="000000" w:themeColor="text1"/>
                <w:sz w:val="24"/>
                <w:szCs w:val="24"/>
              </w:rPr>
              <w:t>Pont de Vaux</w:t>
            </w:r>
          </w:p>
          <w:p w14:paraId="7F93F3AE" w14:textId="77777777" w:rsidR="00D04351" w:rsidRPr="00E527B3" w:rsidRDefault="00D04351" w:rsidP="00A71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69F84F79" w14:textId="77777777" w:rsidR="00BF7307" w:rsidRPr="00E527B3" w:rsidRDefault="00224B39" w:rsidP="002733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14:paraId="760DC785" w14:textId="77777777" w:rsidR="00BF7307" w:rsidRPr="00E527B3" w:rsidRDefault="00BF7307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CB06EB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2431" w:type="dxa"/>
          </w:tcPr>
          <w:p w14:paraId="09AC2F1B" w14:textId="77777777" w:rsidR="00886D06" w:rsidRPr="00E527B3" w:rsidRDefault="00BF7307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>10h</w:t>
            </w:r>
            <w:r w:rsidR="00A71D45" w:rsidRPr="00E527B3">
              <w:rPr>
                <w:color w:val="000000" w:themeColor="text1"/>
                <w:sz w:val="24"/>
              </w:rPr>
              <w:t xml:space="preserve">30 </w:t>
            </w:r>
            <w:r w:rsidRPr="00E527B3">
              <w:rPr>
                <w:color w:val="000000" w:themeColor="text1"/>
                <w:sz w:val="24"/>
              </w:rPr>
              <w:t xml:space="preserve"> </w:t>
            </w:r>
            <w:r w:rsidR="00205207">
              <w:rPr>
                <w:color w:val="000000" w:themeColor="text1"/>
                <w:sz w:val="24"/>
              </w:rPr>
              <w:t>Bâgé la Ville</w:t>
            </w:r>
          </w:p>
        </w:tc>
      </w:tr>
      <w:tr w:rsidR="00E527B3" w:rsidRPr="00E527B3" w14:paraId="6A7C5C88" w14:textId="77777777" w:rsidTr="00343D9D">
        <w:tc>
          <w:tcPr>
            <w:tcW w:w="1556" w:type="dxa"/>
          </w:tcPr>
          <w:p w14:paraId="37846880" w14:textId="77777777" w:rsidR="00BF7307" w:rsidRPr="005A7B8E" w:rsidRDefault="005A7B8E" w:rsidP="00BF730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5A7B8E">
              <w:rPr>
                <w:b/>
                <w:color w:val="000000" w:themeColor="text1"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Carême</w:t>
            </w:r>
            <w:r w:rsidR="00C92465">
              <w:rPr>
                <w:b/>
                <w:color w:val="000000" w:themeColor="text1"/>
                <w:sz w:val="24"/>
              </w:rPr>
              <w:t xml:space="preserve"> Présentation futurs bapt.</w:t>
            </w:r>
          </w:p>
        </w:tc>
        <w:tc>
          <w:tcPr>
            <w:tcW w:w="833" w:type="dxa"/>
          </w:tcPr>
          <w:p w14:paraId="6DA9B703" w14:textId="77777777" w:rsidR="00BF7307" w:rsidRPr="00E527B3" w:rsidRDefault="00BF7307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95" w:type="dxa"/>
          </w:tcPr>
          <w:p w14:paraId="22DED6FE" w14:textId="77777777" w:rsidR="00D04351" w:rsidRPr="00E527B3" w:rsidRDefault="009F02DD" w:rsidP="001B587A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18h30 </w:t>
            </w:r>
            <w:r w:rsidR="00CB06EB">
              <w:rPr>
                <w:color w:val="000000" w:themeColor="text1"/>
                <w:sz w:val="24"/>
              </w:rPr>
              <w:t>Vésines</w:t>
            </w:r>
          </w:p>
          <w:p w14:paraId="59EA8D23" w14:textId="77777777" w:rsidR="00886D06" w:rsidRPr="00E527B3" w:rsidRDefault="009F02DD" w:rsidP="001B587A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14:paraId="163560C4" w14:textId="77777777" w:rsidR="00BF7307" w:rsidRPr="00E527B3" w:rsidRDefault="00224B39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14:paraId="18CE0C02" w14:textId="77777777" w:rsidR="00BF7307" w:rsidRPr="00E527B3" w:rsidRDefault="00570D12" w:rsidP="00E527B3">
            <w:pPr>
              <w:rPr>
                <w:color w:val="000000" w:themeColor="text1"/>
              </w:rPr>
            </w:pPr>
            <w:r w:rsidRPr="00E527B3">
              <w:rPr>
                <w:color w:val="000000" w:themeColor="text1"/>
                <w:sz w:val="24"/>
              </w:rPr>
              <w:t>9h</w:t>
            </w:r>
            <w:r w:rsidR="00E5622D" w:rsidRPr="00E527B3">
              <w:rPr>
                <w:color w:val="000000" w:themeColor="text1"/>
                <w:sz w:val="24"/>
              </w:rPr>
              <w:t xml:space="preserve"> </w:t>
            </w:r>
            <w:r w:rsidR="00205207">
              <w:rPr>
                <w:color w:val="000000" w:themeColor="text1"/>
                <w:sz w:val="24"/>
              </w:rPr>
              <w:t>Feillens</w:t>
            </w:r>
          </w:p>
        </w:tc>
        <w:tc>
          <w:tcPr>
            <w:tcW w:w="2431" w:type="dxa"/>
          </w:tcPr>
          <w:p w14:paraId="33AF632C" w14:textId="77777777" w:rsidR="00886D06" w:rsidRPr="00E527B3" w:rsidRDefault="00886D06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10h30 </w:t>
            </w:r>
            <w:r w:rsidR="00CB06EB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4</w:t>
            </w:r>
          </w:p>
        </w:tc>
      </w:tr>
      <w:tr w:rsidR="00E527B3" w:rsidRPr="00E527B3" w14:paraId="41928248" w14:textId="77777777" w:rsidTr="00343D9D">
        <w:tc>
          <w:tcPr>
            <w:tcW w:w="1556" w:type="dxa"/>
          </w:tcPr>
          <w:p w14:paraId="3FF6CD89" w14:textId="77777777" w:rsidR="002733B3" w:rsidRPr="005A7B8E" w:rsidRDefault="005A7B8E" w:rsidP="00490D1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5A7B8E">
              <w:rPr>
                <w:b/>
                <w:color w:val="000000" w:themeColor="text1"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Carême</w:t>
            </w:r>
          </w:p>
        </w:tc>
        <w:tc>
          <w:tcPr>
            <w:tcW w:w="833" w:type="dxa"/>
          </w:tcPr>
          <w:p w14:paraId="7A37CB78" w14:textId="77777777" w:rsidR="002733B3" w:rsidRPr="00E527B3" w:rsidRDefault="002733B3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95" w:type="dxa"/>
          </w:tcPr>
          <w:p w14:paraId="4985BE78" w14:textId="77777777" w:rsidR="00886D06" w:rsidRPr="00E527B3" w:rsidRDefault="001B587A" w:rsidP="00490D13">
            <w:pPr>
              <w:rPr>
                <w:color w:val="000000" w:themeColor="text1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CB06EB">
              <w:rPr>
                <w:color w:val="000000" w:themeColor="text1"/>
                <w:sz w:val="24"/>
                <w:szCs w:val="24"/>
              </w:rPr>
              <w:t>Pont de Vaux</w:t>
            </w:r>
          </w:p>
          <w:p w14:paraId="2AE8CF72" w14:textId="77777777" w:rsidR="00D04351" w:rsidRPr="00E527B3" w:rsidRDefault="00D04351" w:rsidP="00490D13">
            <w:pPr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406B17B0" w14:textId="77777777" w:rsidR="002733B3" w:rsidRPr="00E527B3" w:rsidRDefault="002733B3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039" w:type="dxa"/>
          </w:tcPr>
          <w:p w14:paraId="67789B85" w14:textId="77777777" w:rsidR="00886D06" w:rsidRPr="00E527B3" w:rsidRDefault="002733B3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CB06EB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431" w:type="dxa"/>
          </w:tcPr>
          <w:p w14:paraId="18F31C54" w14:textId="77777777" w:rsidR="002733B3" w:rsidRPr="00E527B3" w:rsidRDefault="002733B3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>10h</w:t>
            </w:r>
            <w:r w:rsidR="001B587A" w:rsidRPr="00E527B3">
              <w:rPr>
                <w:color w:val="000000" w:themeColor="text1"/>
                <w:sz w:val="24"/>
              </w:rPr>
              <w:t xml:space="preserve">30 </w:t>
            </w:r>
            <w:r w:rsidR="00205207">
              <w:rPr>
                <w:color w:val="000000" w:themeColor="text1"/>
                <w:sz w:val="24"/>
              </w:rPr>
              <w:t>Manziat</w:t>
            </w:r>
            <w:r w:rsidR="0086285F">
              <w:rPr>
                <w:color w:val="000000" w:themeColor="text1"/>
                <w:sz w:val="24"/>
              </w:rPr>
              <w:t xml:space="preserve"> 2</w:t>
            </w:r>
          </w:p>
        </w:tc>
      </w:tr>
      <w:tr w:rsidR="00E527B3" w:rsidRPr="00E527B3" w14:paraId="21868003" w14:textId="77777777" w:rsidTr="00343D9D">
        <w:tc>
          <w:tcPr>
            <w:tcW w:w="1556" w:type="dxa"/>
          </w:tcPr>
          <w:p w14:paraId="2C9CCDBD" w14:textId="77777777" w:rsidR="00227D76" w:rsidRPr="005A7B8E" w:rsidRDefault="005A7B8E" w:rsidP="00490D1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5A7B8E">
              <w:rPr>
                <w:b/>
                <w:color w:val="000000" w:themeColor="text1"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Carême</w:t>
            </w:r>
          </w:p>
        </w:tc>
        <w:tc>
          <w:tcPr>
            <w:tcW w:w="833" w:type="dxa"/>
          </w:tcPr>
          <w:p w14:paraId="168D8D60" w14:textId="77777777" w:rsidR="002733B3" w:rsidRPr="00E527B3" w:rsidRDefault="002733B3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95" w:type="dxa"/>
          </w:tcPr>
          <w:p w14:paraId="4F755AD0" w14:textId="77777777" w:rsidR="00886D06" w:rsidRPr="00E527B3" w:rsidRDefault="009F02DD" w:rsidP="002733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18h30 </w:t>
            </w:r>
            <w:r w:rsidR="00CB06EB">
              <w:rPr>
                <w:color w:val="000000" w:themeColor="text1"/>
                <w:sz w:val="24"/>
                <w:szCs w:val="24"/>
              </w:rPr>
              <w:t>Vésines</w:t>
            </w:r>
          </w:p>
          <w:p w14:paraId="6429CD94" w14:textId="77777777" w:rsidR="00D04351" w:rsidRPr="00E527B3" w:rsidRDefault="00D04351" w:rsidP="002733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14:paraId="32C095CF" w14:textId="77777777" w:rsidR="002733B3" w:rsidRPr="00E527B3" w:rsidRDefault="002733B3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039" w:type="dxa"/>
          </w:tcPr>
          <w:p w14:paraId="21400762" w14:textId="77777777" w:rsidR="00886D06" w:rsidRPr="00E527B3" w:rsidRDefault="001B587A" w:rsidP="00E527B3">
            <w:pPr>
              <w:rPr>
                <w:color w:val="000000" w:themeColor="text1"/>
                <w:sz w:val="24"/>
                <w:szCs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9h </w:t>
            </w:r>
            <w:r w:rsidR="00205207">
              <w:rPr>
                <w:color w:val="000000" w:themeColor="text1"/>
                <w:sz w:val="24"/>
              </w:rPr>
              <w:t>Replonges</w:t>
            </w:r>
            <w:r w:rsidR="0086285F">
              <w:rPr>
                <w:color w:val="000000" w:themeColor="text1"/>
                <w:sz w:val="24"/>
              </w:rPr>
              <w:t xml:space="preserve"> 3</w:t>
            </w:r>
          </w:p>
        </w:tc>
        <w:tc>
          <w:tcPr>
            <w:tcW w:w="2431" w:type="dxa"/>
          </w:tcPr>
          <w:p w14:paraId="306804A2" w14:textId="77777777" w:rsidR="002733B3" w:rsidRPr="00E527B3" w:rsidRDefault="00E5622D" w:rsidP="00E527B3">
            <w:pPr>
              <w:rPr>
                <w:color w:val="000000" w:themeColor="text1"/>
                <w:sz w:val="24"/>
              </w:rPr>
            </w:pPr>
            <w:r w:rsidRPr="00E527B3">
              <w:rPr>
                <w:color w:val="000000" w:themeColor="text1"/>
                <w:sz w:val="24"/>
              </w:rPr>
              <w:t xml:space="preserve">10h30 </w:t>
            </w:r>
            <w:r w:rsidR="00CB06EB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3</w:t>
            </w:r>
          </w:p>
        </w:tc>
      </w:tr>
      <w:tr w:rsidR="00452DC6" w:rsidRPr="00E527B3" w14:paraId="70D12FBD" w14:textId="77777777" w:rsidTr="00343D9D">
        <w:tc>
          <w:tcPr>
            <w:tcW w:w="1556" w:type="dxa"/>
          </w:tcPr>
          <w:p w14:paraId="3FE9BFAB" w14:textId="77777777" w:rsidR="00452DC6" w:rsidRPr="005A7B8E" w:rsidRDefault="005A7B8E" w:rsidP="00490D1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Rameaux</w:t>
            </w:r>
          </w:p>
        </w:tc>
        <w:tc>
          <w:tcPr>
            <w:tcW w:w="833" w:type="dxa"/>
          </w:tcPr>
          <w:p w14:paraId="056ACF07" w14:textId="77777777" w:rsidR="00452DC6" w:rsidRPr="00E527B3" w:rsidRDefault="00452DC6" w:rsidP="00E527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 28</w:t>
            </w:r>
          </w:p>
        </w:tc>
        <w:tc>
          <w:tcPr>
            <w:tcW w:w="2495" w:type="dxa"/>
          </w:tcPr>
          <w:p w14:paraId="6D94F317" w14:textId="77777777" w:rsidR="00BD6B67" w:rsidRDefault="00BD6B67" w:rsidP="002733B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11h S. Bénigne </w:t>
            </w:r>
            <w:r w:rsidR="0017538A">
              <w:rPr>
                <w:color w:val="000000" w:themeColor="text1"/>
                <w:sz w:val="24"/>
              </w:rPr>
              <w:t xml:space="preserve">et Bâgé la Ville </w:t>
            </w:r>
            <w:r>
              <w:rPr>
                <w:color w:val="000000" w:themeColor="text1"/>
                <w:sz w:val="24"/>
              </w:rPr>
              <w:t>(Conscrits)</w:t>
            </w:r>
          </w:p>
          <w:p w14:paraId="063EB85D" w14:textId="77777777" w:rsidR="00452DC6" w:rsidRPr="00E527B3" w:rsidRDefault="00452DC6" w:rsidP="002733B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18h30</w:t>
            </w:r>
            <w:r w:rsidR="0068138A">
              <w:rPr>
                <w:color w:val="000000" w:themeColor="text1"/>
                <w:sz w:val="24"/>
              </w:rPr>
              <w:t xml:space="preserve"> Replonges </w:t>
            </w:r>
            <w:r w:rsidR="0086285F">
              <w:rPr>
                <w:color w:val="000000" w:themeColor="text1"/>
                <w:sz w:val="24"/>
              </w:rPr>
              <w:t xml:space="preserve">4 </w:t>
            </w:r>
            <w:r w:rsidR="0068138A">
              <w:rPr>
                <w:color w:val="000000" w:themeColor="text1"/>
              </w:rPr>
              <w:t>(Gaufres école Ste Madeleine)</w:t>
            </w:r>
          </w:p>
        </w:tc>
        <w:tc>
          <w:tcPr>
            <w:tcW w:w="840" w:type="dxa"/>
          </w:tcPr>
          <w:p w14:paraId="2F3376C4" w14:textId="77777777" w:rsidR="00452DC6" w:rsidRPr="00E527B3" w:rsidRDefault="00452DC6" w:rsidP="00E527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 29</w:t>
            </w:r>
          </w:p>
        </w:tc>
        <w:tc>
          <w:tcPr>
            <w:tcW w:w="2039" w:type="dxa"/>
          </w:tcPr>
          <w:p w14:paraId="646012C5" w14:textId="77777777" w:rsidR="00452DC6" w:rsidRPr="00E527B3" w:rsidRDefault="00452DC6" w:rsidP="00E527B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9h</w:t>
            </w:r>
            <w:r w:rsidR="00CB06EB">
              <w:rPr>
                <w:color w:val="000000" w:themeColor="text1"/>
                <w:sz w:val="24"/>
              </w:rPr>
              <w:t xml:space="preserve"> Pont de Vaux</w:t>
            </w:r>
            <w:r w:rsidR="00343D9D">
              <w:rPr>
                <w:color w:val="000000" w:themeColor="text1"/>
                <w:sz w:val="24"/>
              </w:rPr>
              <w:t xml:space="preserve"> 4</w:t>
            </w:r>
          </w:p>
        </w:tc>
        <w:tc>
          <w:tcPr>
            <w:tcW w:w="2431" w:type="dxa"/>
          </w:tcPr>
          <w:p w14:paraId="54BCFA0A" w14:textId="77777777" w:rsidR="00452DC6" w:rsidRPr="00E527B3" w:rsidRDefault="00452DC6" w:rsidP="00E527B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10h30</w:t>
            </w:r>
            <w:r w:rsidR="007D3403">
              <w:rPr>
                <w:color w:val="000000" w:themeColor="text1"/>
                <w:sz w:val="24"/>
              </w:rPr>
              <w:t xml:space="preserve"> Manziat</w:t>
            </w:r>
            <w:r w:rsidR="00FE7555">
              <w:rPr>
                <w:color w:val="000000" w:themeColor="text1"/>
                <w:sz w:val="24"/>
              </w:rPr>
              <w:t xml:space="preserve"> 2</w:t>
            </w:r>
            <w:r w:rsidR="00CB06EB">
              <w:rPr>
                <w:color w:val="000000" w:themeColor="text1"/>
                <w:sz w:val="24"/>
              </w:rPr>
              <w:t xml:space="preserve"> (Caté)</w:t>
            </w:r>
          </w:p>
        </w:tc>
      </w:tr>
    </w:tbl>
    <w:p w14:paraId="24216B42" w14:textId="77777777" w:rsidR="006C4431" w:rsidRDefault="006C4431" w:rsidP="00224B39">
      <w:pPr>
        <w:spacing w:after="0" w:line="240" w:lineRule="auto"/>
        <w:jc w:val="center"/>
        <w:rPr>
          <w:b/>
          <w:sz w:val="32"/>
        </w:rPr>
      </w:pPr>
    </w:p>
    <w:p w14:paraId="311C97B9" w14:textId="77777777" w:rsidR="00224B39" w:rsidRPr="007F4365" w:rsidRDefault="00452DC6" w:rsidP="00224B3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</w:rPr>
        <w:t>Avril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3"/>
        <w:gridCol w:w="837"/>
        <w:gridCol w:w="2506"/>
        <w:gridCol w:w="837"/>
        <w:gridCol w:w="2070"/>
        <w:gridCol w:w="2431"/>
      </w:tblGrid>
      <w:tr w:rsidR="005A7B8E" w:rsidRPr="006C4431" w14:paraId="27039AC8" w14:textId="77777777" w:rsidTr="00343D9D">
        <w:tc>
          <w:tcPr>
            <w:tcW w:w="1513" w:type="dxa"/>
          </w:tcPr>
          <w:p w14:paraId="30F55865" w14:textId="77777777" w:rsidR="005A7B8E" w:rsidRPr="005A7B8E" w:rsidRDefault="005A7B8E" w:rsidP="006501D2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Jeudi St</w:t>
            </w:r>
          </w:p>
        </w:tc>
        <w:tc>
          <w:tcPr>
            <w:tcW w:w="837" w:type="dxa"/>
          </w:tcPr>
          <w:p w14:paraId="4F4CD968" w14:textId="77777777" w:rsidR="005A7B8E" w:rsidRPr="006C4431" w:rsidRDefault="005A7B8E" w:rsidP="006501D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6" w:type="dxa"/>
          </w:tcPr>
          <w:p w14:paraId="523D45E5" w14:textId="77777777" w:rsidR="005A7B8E" w:rsidRPr="006C4431" w:rsidRDefault="005A7B8E" w:rsidP="006501D2">
            <w:pPr>
              <w:rPr>
                <w:color w:val="000000" w:themeColor="text1"/>
                <w:sz w:val="24"/>
              </w:rPr>
            </w:pPr>
          </w:p>
        </w:tc>
        <w:tc>
          <w:tcPr>
            <w:tcW w:w="837" w:type="dxa"/>
          </w:tcPr>
          <w:p w14:paraId="13AF373D" w14:textId="77777777" w:rsidR="005A7B8E" w:rsidRPr="006C4431" w:rsidRDefault="005A7B8E" w:rsidP="006501D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 2</w:t>
            </w:r>
          </w:p>
        </w:tc>
        <w:tc>
          <w:tcPr>
            <w:tcW w:w="2070" w:type="dxa"/>
          </w:tcPr>
          <w:p w14:paraId="43E6D8DB" w14:textId="77777777" w:rsidR="005A7B8E" w:rsidRPr="006C4431" w:rsidRDefault="005A7B8E" w:rsidP="00650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18h30 Feillens</w:t>
            </w:r>
          </w:p>
        </w:tc>
        <w:tc>
          <w:tcPr>
            <w:tcW w:w="2431" w:type="dxa"/>
          </w:tcPr>
          <w:p w14:paraId="0A1A1E28" w14:textId="77777777" w:rsidR="005A7B8E" w:rsidRPr="006C4431" w:rsidRDefault="005A7B8E" w:rsidP="006501D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20h Pont de Vaux</w:t>
            </w:r>
            <w:r w:rsidR="00343D9D">
              <w:rPr>
                <w:color w:val="000000" w:themeColor="text1"/>
                <w:sz w:val="24"/>
              </w:rPr>
              <w:t xml:space="preserve"> 2</w:t>
            </w:r>
          </w:p>
        </w:tc>
      </w:tr>
      <w:tr w:rsidR="005A7B8E" w:rsidRPr="006C4431" w14:paraId="13D93E29" w14:textId="77777777" w:rsidTr="00343D9D">
        <w:tc>
          <w:tcPr>
            <w:tcW w:w="1513" w:type="dxa"/>
          </w:tcPr>
          <w:p w14:paraId="5055B19D" w14:textId="77777777" w:rsidR="005A7B8E" w:rsidRPr="005A7B8E" w:rsidRDefault="005A7B8E" w:rsidP="006501D2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Vendredi St</w:t>
            </w:r>
          </w:p>
        </w:tc>
        <w:tc>
          <w:tcPr>
            <w:tcW w:w="837" w:type="dxa"/>
          </w:tcPr>
          <w:p w14:paraId="028BAE67" w14:textId="77777777" w:rsidR="005A7B8E" w:rsidRPr="006C4431" w:rsidRDefault="005A7B8E" w:rsidP="006501D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6" w:type="dxa"/>
          </w:tcPr>
          <w:p w14:paraId="43AE5B24" w14:textId="77777777" w:rsidR="005A7B8E" w:rsidRPr="006C4431" w:rsidRDefault="005A7B8E" w:rsidP="006501D2">
            <w:pPr>
              <w:rPr>
                <w:color w:val="000000" w:themeColor="text1"/>
                <w:sz w:val="24"/>
              </w:rPr>
            </w:pPr>
          </w:p>
        </w:tc>
        <w:tc>
          <w:tcPr>
            <w:tcW w:w="837" w:type="dxa"/>
          </w:tcPr>
          <w:p w14:paraId="12EB56FD" w14:textId="77777777" w:rsidR="005A7B8E" w:rsidRPr="006C4431" w:rsidRDefault="005A7B8E" w:rsidP="005A7B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 3</w:t>
            </w:r>
          </w:p>
        </w:tc>
        <w:tc>
          <w:tcPr>
            <w:tcW w:w="2070" w:type="dxa"/>
          </w:tcPr>
          <w:p w14:paraId="6974E965" w14:textId="77777777" w:rsidR="005A7B8E" w:rsidRPr="006C4431" w:rsidRDefault="005A7B8E" w:rsidP="00650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18h30 Feillens</w:t>
            </w:r>
          </w:p>
        </w:tc>
        <w:tc>
          <w:tcPr>
            <w:tcW w:w="2431" w:type="dxa"/>
          </w:tcPr>
          <w:p w14:paraId="452ABE74" w14:textId="77777777" w:rsidR="005A7B8E" w:rsidRPr="006C4431" w:rsidRDefault="005A7B8E" w:rsidP="006501D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20h Pont de Vaux</w:t>
            </w:r>
          </w:p>
        </w:tc>
      </w:tr>
      <w:tr w:rsidR="005A7B8E" w:rsidRPr="006C4431" w14:paraId="34125303" w14:textId="77777777" w:rsidTr="00343D9D">
        <w:tc>
          <w:tcPr>
            <w:tcW w:w="1513" w:type="dxa"/>
          </w:tcPr>
          <w:p w14:paraId="10327274" w14:textId="77777777" w:rsidR="005A7B8E" w:rsidRPr="005A7B8E" w:rsidRDefault="005A7B8E" w:rsidP="006501D2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Veillée Pascale</w:t>
            </w:r>
          </w:p>
        </w:tc>
        <w:tc>
          <w:tcPr>
            <w:tcW w:w="837" w:type="dxa"/>
          </w:tcPr>
          <w:p w14:paraId="7A5D9185" w14:textId="77777777" w:rsidR="005A7B8E" w:rsidRPr="006C4431" w:rsidRDefault="005A7B8E" w:rsidP="006501D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6" w:type="dxa"/>
          </w:tcPr>
          <w:p w14:paraId="72A4A329" w14:textId="77777777" w:rsidR="005A7B8E" w:rsidRPr="006C4431" w:rsidRDefault="005A7B8E" w:rsidP="006501D2">
            <w:pPr>
              <w:rPr>
                <w:color w:val="000000" w:themeColor="text1"/>
                <w:sz w:val="24"/>
              </w:rPr>
            </w:pPr>
          </w:p>
        </w:tc>
        <w:tc>
          <w:tcPr>
            <w:tcW w:w="837" w:type="dxa"/>
          </w:tcPr>
          <w:p w14:paraId="311441E0" w14:textId="77777777" w:rsidR="005A7B8E" w:rsidRPr="006C4431" w:rsidRDefault="005A7B8E" w:rsidP="005A7B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 4</w:t>
            </w:r>
          </w:p>
        </w:tc>
        <w:tc>
          <w:tcPr>
            <w:tcW w:w="2070" w:type="dxa"/>
          </w:tcPr>
          <w:p w14:paraId="712FEA17" w14:textId="77777777" w:rsidR="005A7B8E" w:rsidRPr="006C4431" w:rsidRDefault="005A7B8E" w:rsidP="006501D2">
            <w:pPr>
              <w:rPr>
                <w:color w:val="000000" w:themeColor="text1"/>
              </w:rPr>
            </w:pPr>
          </w:p>
        </w:tc>
        <w:tc>
          <w:tcPr>
            <w:tcW w:w="2431" w:type="dxa"/>
          </w:tcPr>
          <w:p w14:paraId="56346BA4" w14:textId="77777777" w:rsidR="005A7B8E" w:rsidRPr="006C4431" w:rsidRDefault="005A7B8E" w:rsidP="006501D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21h Feillens</w:t>
            </w:r>
          </w:p>
        </w:tc>
      </w:tr>
      <w:tr w:rsidR="006C4431" w:rsidRPr="006C4431" w14:paraId="6AE8E86A" w14:textId="77777777" w:rsidTr="00343D9D">
        <w:tc>
          <w:tcPr>
            <w:tcW w:w="1513" w:type="dxa"/>
          </w:tcPr>
          <w:p w14:paraId="3E076B2A" w14:textId="77777777" w:rsidR="00224B39" w:rsidRPr="005A7B8E" w:rsidRDefault="005A7B8E" w:rsidP="00C539BC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Pâques</w:t>
            </w:r>
          </w:p>
        </w:tc>
        <w:tc>
          <w:tcPr>
            <w:tcW w:w="837" w:type="dxa"/>
          </w:tcPr>
          <w:p w14:paraId="3DA6F244" w14:textId="77777777" w:rsidR="00224B39" w:rsidRPr="006C4431" w:rsidRDefault="00224B39" w:rsidP="00224B3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6" w:type="dxa"/>
          </w:tcPr>
          <w:p w14:paraId="48A8E389" w14:textId="77777777" w:rsidR="00224B39" w:rsidRPr="006C4431" w:rsidRDefault="00224B39" w:rsidP="00C539BC">
            <w:pPr>
              <w:rPr>
                <w:color w:val="000000" w:themeColor="text1"/>
                <w:sz w:val="24"/>
              </w:rPr>
            </w:pPr>
          </w:p>
        </w:tc>
        <w:tc>
          <w:tcPr>
            <w:tcW w:w="837" w:type="dxa"/>
          </w:tcPr>
          <w:p w14:paraId="122DC787" w14:textId="77777777" w:rsidR="00224B39" w:rsidRPr="006C4431" w:rsidRDefault="00224B39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14C47D6" w14:textId="77777777" w:rsidR="00224B39" w:rsidRPr="006C4431" w:rsidRDefault="00E527B3" w:rsidP="00E527B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</w:rPr>
              <w:t>9h</w:t>
            </w:r>
            <w:r w:rsidR="007D3403">
              <w:rPr>
                <w:color w:val="000000" w:themeColor="text1"/>
                <w:sz w:val="24"/>
              </w:rPr>
              <w:t xml:space="preserve"> Pont de Vaux</w:t>
            </w:r>
            <w:r w:rsidR="00343D9D">
              <w:rPr>
                <w:color w:val="000000" w:themeColor="text1"/>
                <w:sz w:val="24"/>
              </w:rPr>
              <w:t xml:space="preserve"> 3</w:t>
            </w:r>
          </w:p>
        </w:tc>
        <w:tc>
          <w:tcPr>
            <w:tcW w:w="2431" w:type="dxa"/>
          </w:tcPr>
          <w:p w14:paraId="666C7C49" w14:textId="77777777" w:rsidR="002E4966" w:rsidRPr="006C4431" w:rsidRDefault="00123F25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10h30 </w:t>
            </w:r>
            <w:r w:rsidR="007D3403">
              <w:rPr>
                <w:color w:val="000000" w:themeColor="text1"/>
                <w:sz w:val="24"/>
                <w:szCs w:val="24"/>
              </w:rPr>
              <w:t>Feillens</w:t>
            </w:r>
          </w:p>
        </w:tc>
      </w:tr>
      <w:tr w:rsidR="006C4431" w:rsidRPr="006C4431" w14:paraId="1C58C90E" w14:textId="77777777" w:rsidTr="00343D9D">
        <w:tc>
          <w:tcPr>
            <w:tcW w:w="1513" w:type="dxa"/>
          </w:tcPr>
          <w:p w14:paraId="04292565" w14:textId="77777777" w:rsidR="00D363C8" w:rsidRPr="005A7B8E" w:rsidRDefault="005A7B8E" w:rsidP="00490D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2è D. Pâques Miséricorde</w:t>
            </w:r>
            <w:r w:rsidR="00C92465">
              <w:rPr>
                <w:b/>
                <w:color w:val="000000" w:themeColor="text1"/>
                <w:sz w:val="24"/>
              </w:rPr>
              <w:t xml:space="preserve"> Présentation futurs bapt.</w:t>
            </w:r>
          </w:p>
        </w:tc>
        <w:tc>
          <w:tcPr>
            <w:tcW w:w="837" w:type="dxa"/>
          </w:tcPr>
          <w:p w14:paraId="398C42F9" w14:textId="77777777" w:rsidR="00D363C8" w:rsidRPr="006C4431" w:rsidRDefault="00E527B3" w:rsidP="00490D1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>Sa</w:t>
            </w:r>
            <w:r w:rsidR="00452DC6">
              <w:rPr>
                <w:color w:val="000000" w:themeColor="text1"/>
                <w:sz w:val="24"/>
                <w:szCs w:val="24"/>
              </w:rPr>
              <w:t xml:space="preserve"> 11</w:t>
            </w:r>
          </w:p>
        </w:tc>
        <w:tc>
          <w:tcPr>
            <w:tcW w:w="2506" w:type="dxa"/>
          </w:tcPr>
          <w:p w14:paraId="54F21589" w14:textId="77777777" w:rsidR="00D363C8" w:rsidRPr="006C4431" w:rsidRDefault="00E527B3" w:rsidP="00490D13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</w:rPr>
              <w:t>18h30</w:t>
            </w:r>
            <w:r w:rsidR="00CB06EB">
              <w:rPr>
                <w:color w:val="000000" w:themeColor="text1"/>
              </w:rPr>
              <w:t xml:space="preserve"> Pont de Vaux</w:t>
            </w:r>
          </w:p>
        </w:tc>
        <w:tc>
          <w:tcPr>
            <w:tcW w:w="837" w:type="dxa"/>
          </w:tcPr>
          <w:p w14:paraId="663102C2" w14:textId="77777777" w:rsidR="00D363C8" w:rsidRPr="006C4431" w:rsidRDefault="00D363C8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070" w:type="dxa"/>
          </w:tcPr>
          <w:p w14:paraId="0143AC17" w14:textId="77777777" w:rsidR="002E4966" w:rsidRPr="006C4431" w:rsidRDefault="00D363C8" w:rsidP="00F42A85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>9h</w:t>
            </w:r>
            <w:r w:rsidR="00E5622D" w:rsidRPr="006C4431">
              <w:rPr>
                <w:color w:val="000000" w:themeColor="text1"/>
                <w:sz w:val="24"/>
                <w:szCs w:val="24"/>
              </w:rPr>
              <w:t> </w:t>
            </w:r>
            <w:r w:rsidR="00F42A85">
              <w:rPr>
                <w:color w:val="000000" w:themeColor="text1"/>
                <w:sz w:val="24"/>
                <w:szCs w:val="24"/>
              </w:rPr>
              <w:t>Feillens (Conscrits)</w:t>
            </w:r>
          </w:p>
        </w:tc>
        <w:tc>
          <w:tcPr>
            <w:tcW w:w="2431" w:type="dxa"/>
          </w:tcPr>
          <w:p w14:paraId="1C2D9924" w14:textId="77777777" w:rsidR="002E4966" w:rsidRPr="006C4431" w:rsidRDefault="00D363C8" w:rsidP="00F42A85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F42A85">
              <w:rPr>
                <w:color w:val="000000" w:themeColor="text1"/>
                <w:sz w:val="24"/>
              </w:rPr>
              <w:t xml:space="preserve">Pont de Vaux </w:t>
            </w:r>
            <w:r w:rsidR="00C23FC3">
              <w:rPr>
                <w:color w:val="000000" w:themeColor="text1"/>
                <w:sz w:val="24"/>
              </w:rPr>
              <w:t>(Baptêmes en âge de scolarité)</w:t>
            </w:r>
          </w:p>
        </w:tc>
      </w:tr>
      <w:tr w:rsidR="006C4431" w:rsidRPr="006C4431" w14:paraId="3D279297" w14:textId="77777777" w:rsidTr="00343D9D">
        <w:tc>
          <w:tcPr>
            <w:tcW w:w="1513" w:type="dxa"/>
          </w:tcPr>
          <w:p w14:paraId="1525EE4D" w14:textId="77777777" w:rsidR="00401BED" w:rsidRPr="005A7B8E" w:rsidRDefault="005A7B8E" w:rsidP="00D363C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3è D. Pâques</w:t>
            </w:r>
          </w:p>
        </w:tc>
        <w:tc>
          <w:tcPr>
            <w:tcW w:w="837" w:type="dxa"/>
          </w:tcPr>
          <w:p w14:paraId="6B33B163" w14:textId="77777777" w:rsidR="00D363C8" w:rsidRPr="006C4431" w:rsidRDefault="00E24549" w:rsidP="00E527B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06" w:type="dxa"/>
          </w:tcPr>
          <w:p w14:paraId="39290802" w14:textId="77777777" w:rsidR="002E4966" w:rsidRPr="006C4431" w:rsidRDefault="009F02DD" w:rsidP="00E527B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18h30 </w:t>
            </w:r>
            <w:r w:rsidR="00CB06EB">
              <w:rPr>
                <w:color w:val="000000" w:themeColor="text1"/>
                <w:sz w:val="24"/>
              </w:rPr>
              <w:t>Vésines</w:t>
            </w:r>
          </w:p>
        </w:tc>
        <w:tc>
          <w:tcPr>
            <w:tcW w:w="837" w:type="dxa"/>
          </w:tcPr>
          <w:p w14:paraId="7624F948" w14:textId="77777777" w:rsidR="00D363C8" w:rsidRPr="006C4431" w:rsidRDefault="00D363C8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>Di</w:t>
            </w:r>
            <w:r w:rsidR="00E24549" w:rsidRPr="006C4431">
              <w:rPr>
                <w:color w:val="000000" w:themeColor="text1"/>
                <w:sz w:val="24"/>
                <w:szCs w:val="24"/>
              </w:rPr>
              <w:t xml:space="preserve"> </w:t>
            </w:r>
            <w:r w:rsidR="00452DC6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070" w:type="dxa"/>
          </w:tcPr>
          <w:p w14:paraId="037C4715" w14:textId="77777777" w:rsidR="00D363C8" w:rsidRPr="006C4431" w:rsidRDefault="00E527B3" w:rsidP="00E527B3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</w:rPr>
              <w:t>9h</w:t>
            </w:r>
            <w:r w:rsidR="00E5622D" w:rsidRPr="006C4431">
              <w:rPr>
                <w:color w:val="000000" w:themeColor="text1"/>
              </w:rPr>
              <w:t xml:space="preserve"> </w:t>
            </w:r>
            <w:r w:rsidR="00205207">
              <w:rPr>
                <w:color w:val="000000" w:themeColor="text1"/>
              </w:rPr>
              <w:t>Bâgé la Ville</w:t>
            </w:r>
          </w:p>
        </w:tc>
        <w:tc>
          <w:tcPr>
            <w:tcW w:w="2431" w:type="dxa"/>
          </w:tcPr>
          <w:p w14:paraId="51BF90EC" w14:textId="77777777" w:rsidR="001B587A" w:rsidRPr="006C4431" w:rsidRDefault="00E5622D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CB06EB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4</w:t>
            </w:r>
          </w:p>
        </w:tc>
      </w:tr>
      <w:tr w:rsidR="006C4431" w:rsidRPr="006C4431" w14:paraId="3156A490" w14:textId="77777777" w:rsidTr="00343D9D">
        <w:tc>
          <w:tcPr>
            <w:tcW w:w="1513" w:type="dxa"/>
          </w:tcPr>
          <w:p w14:paraId="322F7110" w14:textId="77777777" w:rsidR="00D74AF8" w:rsidRPr="005A7B8E" w:rsidRDefault="005A7B8E" w:rsidP="00D363C8">
            <w:pPr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4è D. Pâques</w:t>
            </w:r>
          </w:p>
        </w:tc>
        <w:tc>
          <w:tcPr>
            <w:tcW w:w="837" w:type="dxa"/>
          </w:tcPr>
          <w:p w14:paraId="61115438" w14:textId="77777777" w:rsidR="00D74AF8" w:rsidRPr="006C4431" w:rsidRDefault="00D74AF8" w:rsidP="00E527B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06" w:type="dxa"/>
          </w:tcPr>
          <w:p w14:paraId="70D8C746" w14:textId="77777777" w:rsidR="00D74AF8" w:rsidRPr="006C4431" w:rsidRDefault="009F02DD" w:rsidP="00490D13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18h30 </w:t>
            </w:r>
            <w:r w:rsidR="00CB06EB">
              <w:rPr>
                <w:color w:val="000000" w:themeColor="text1"/>
                <w:sz w:val="24"/>
              </w:rPr>
              <w:t>Pont de Vaux</w:t>
            </w:r>
          </w:p>
          <w:p w14:paraId="4761CDF4" w14:textId="77777777" w:rsidR="00D04351" w:rsidRPr="006C4431" w:rsidRDefault="00D04351" w:rsidP="00490D13">
            <w:pPr>
              <w:rPr>
                <w:color w:val="000000" w:themeColor="text1"/>
                <w:sz w:val="24"/>
              </w:rPr>
            </w:pPr>
          </w:p>
        </w:tc>
        <w:tc>
          <w:tcPr>
            <w:tcW w:w="837" w:type="dxa"/>
          </w:tcPr>
          <w:p w14:paraId="0E26D77F" w14:textId="77777777" w:rsidR="00D74AF8" w:rsidRPr="006C4431" w:rsidRDefault="00D74AF8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070" w:type="dxa"/>
          </w:tcPr>
          <w:p w14:paraId="0325CC0D" w14:textId="77777777" w:rsidR="00D74AF8" w:rsidRPr="006C4431" w:rsidRDefault="00E5622D" w:rsidP="00E527B3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>9h</w:t>
            </w:r>
            <w:r w:rsidR="00CB06EB">
              <w:rPr>
                <w:color w:val="000000" w:themeColor="text1"/>
                <w:sz w:val="24"/>
              </w:rPr>
              <w:t xml:space="preserve"> Pont de Vaux</w:t>
            </w:r>
            <w:r w:rsidR="00343D9D">
              <w:rPr>
                <w:color w:val="000000" w:themeColor="text1"/>
                <w:sz w:val="24"/>
              </w:rPr>
              <w:t xml:space="preserve"> 2</w:t>
            </w:r>
          </w:p>
        </w:tc>
        <w:tc>
          <w:tcPr>
            <w:tcW w:w="2431" w:type="dxa"/>
          </w:tcPr>
          <w:p w14:paraId="5C11C8F1" w14:textId="77777777" w:rsidR="00D74AF8" w:rsidRPr="006C4431" w:rsidRDefault="00E5622D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205207">
              <w:rPr>
                <w:color w:val="000000" w:themeColor="text1"/>
                <w:sz w:val="24"/>
              </w:rPr>
              <w:t>Manziat</w:t>
            </w:r>
            <w:r w:rsidR="0086285F">
              <w:rPr>
                <w:color w:val="000000" w:themeColor="text1"/>
                <w:sz w:val="24"/>
              </w:rPr>
              <w:t xml:space="preserve"> 4</w:t>
            </w:r>
          </w:p>
        </w:tc>
      </w:tr>
    </w:tbl>
    <w:p w14:paraId="63F3FF14" w14:textId="77777777" w:rsidR="00A94E5A" w:rsidRPr="006C4431" w:rsidRDefault="00A94E5A" w:rsidP="00C84049">
      <w:pPr>
        <w:spacing w:after="0" w:line="240" w:lineRule="auto"/>
        <w:jc w:val="center"/>
        <w:rPr>
          <w:b/>
          <w:color w:val="000000" w:themeColor="text1"/>
          <w:sz w:val="32"/>
        </w:rPr>
      </w:pPr>
    </w:p>
    <w:p w14:paraId="228D8925" w14:textId="77777777" w:rsidR="00C84049" w:rsidRPr="006C4431" w:rsidRDefault="00452DC6" w:rsidP="00C84049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32"/>
        </w:rPr>
        <w:t>Mai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2"/>
        <w:gridCol w:w="833"/>
        <w:gridCol w:w="2514"/>
        <w:gridCol w:w="837"/>
        <w:gridCol w:w="2067"/>
        <w:gridCol w:w="2431"/>
      </w:tblGrid>
      <w:tr w:rsidR="006C4431" w:rsidRPr="006C4431" w14:paraId="108578F8" w14:textId="77777777" w:rsidTr="00343D9D">
        <w:tc>
          <w:tcPr>
            <w:tcW w:w="1512" w:type="dxa"/>
          </w:tcPr>
          <w:p w14:paraId="2AD312FB" w14:textId="77777777" w:rsidR="00C84049" w:rsidRPr="005A7B8E" w:rsidRDefault="005A7B8E" w:rsidP="00E24549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5è D. Pâques</w:t>
            </w:r>
          </w:p>
        </w:tc>
        <w:tc>
          <w:tcPr>
            <w:tcW w:w="833" w:type="dxa"/>
          </w:tcPr>
          <w:p w14:paraId="7E8BE60C" w14:textId="77777777" w:rsidR="00C84049" w:rsidRPr="006C4431" w:rsidRDefault="00700F45" w:rsidP="00E24549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58054368" w14:textId="77777777" w:rsidR="002E4966" w:rsidRPr="0075193F" w:rsidRDefault="00C84049" w:rsidP="0059286F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75193F">
              <w:rPr>
                <w:color w:val="000000" w:themeColor="text1"/>
                <w:sz w:val="24"/>
                <w:szCs w:val="24"/>
              </w:rPr>
              <w:t>Vésines</w:t>
            </w:r>
          </w:p>
        </w:tc>
        <w:tc>
          <w:tcPr>
            <w:tcW w:w="837" w:type="dxa"/>
          </w:tcPr>
          <w:p w14:paraId="5CF7E018" w14:textId="77777777" w:rsidR="00C84049" w:rsidRPr="006C4431" w:rsidRDefault="00C84049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14:paraId="2C5CE777" w14:textId="77777777" w:rsidR="002E4966" w:rsidRPr="006C4431" w:rsidRDefault="00C26266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F330AF">
              <w:rPr>
                <w:color w:val="000000" w:themeColor="text1"/>
                <w:sz w:val="24"/>
                <w:szCs w:val="24"/>
              </w:rPr>
              <w:t>Bâgé la Ville</w:t>
            </w:r>
          </w:p>
        </w:tc>
        <w:tc>
          <w:tcPr>
            <w:tcW w:w="2431" w:type="dxa"/>
          </w:tcPr>
          <w:p w14:paraId="0328858B" w14:textId="77777777" w:rsidR="006C4431" w:rsidRPr="006C4431" w:rsidRDefault="00E5622D" w:rsidP="006C4431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F330AF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3</w:t>
            </w:r>
          </w:p>
          <w:p w14:paraId="4497D9A5" w14:textId="77777777" w:rsidR="00C84049" w:rsidRPr="006C4431" w:rsidRDefault="00C84049" w:rsidP="006C4431">
            <w:pPr>
              <w:rPr>
                <w:color w:val="000000" w:themeColor="text1"/>
              </w:rPr>
            </w:pPr>
          </w:p>
        </w:tc>
      </w:tr>
      <w:tr w:rsidR="006C4431" w:rsidRPr="006C4431" w14:paraId="55539BDC" w14:textId="77777777" w:rsidTr="00343D9D">
        <w:tc>
          <w:tcPr>
            <w:tcW w:w="1512" w:type="dxa"/>
          </w:tcPr>
          <w:p w14:paraId="6B7E8D65" w14:textId="77777777" w:rsidR="00700F45" w:rsidRPr="005A7B8E" w:rsidRDefault="005A7B8E" w:rsidP="00C539BC">
            <w:pPr>
              <w:rPr>
                <w:b/>
                <w:color w:val="000000" w:themeColor="text1"/>
                <w:sz w:val="24"/>
              </w:rPr>
            </w:pPr>
            <w:r w:rsidRPr="005A7B8E">
              <w:rPr>
                <w:b/>
                <w:color w:val="000000" w:themeColor="text1"/>
                <w:sz w:val="24"/>
              </w:rPr>
              <w:t>6è D. Pâques</w:t>
            </w:r>
            <w:r w:rsidR="00C92465">
              <w:rPr>
                <w:b/>
                <w:color w:val="000000" w:themeColor="text1"/>
                <w:sz w:val="24"/>
              </w:rPr>
              <w:t xml:space="preserve"> Présentation futurs bapt.</w:t>
            </w:r>
          </w:p>
        </w:tc>
        <w:tc>
          <w:tcPr>
            <w:tcW w:w="833" w:type="dxa"/>
          </w:tcPr>
          <w:p w14:paraId="71034A95" w14:textId="77777777" w:rsidR="00700F45" w:rsidRPr="006C4431" w:rsidRDefault="00700F45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14" w:type="dxa"/>
          </w:tcPr>
          <w:p w14:paraId="26512FBD" w14:textId="77777777" w:rsidR="00700F45" w:rsidRPr="006C4431" w:rsidRDefault="00700F45" w:rsidP="00700F45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75193F">
              <w:rPr>
                <w:color w:val="000000" w:themeColor="text1"/>
                <w:sz w:val="24"/>
                <w:szCs w:val="24"/>
              </w:rPr>
              <w:t>Arbigny</w:t>
            </w:r>
          </w:p>
          <w:p w14:paraId="13A13802" w14:textId="77777777" w:rsidR="00700F45" w:rsidRPr="006C4431" w:rsidRDefault="00700F45" w:rsidP="00700F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dxa"/>
          </w:tcPr>
          <w:p w14:paraId="2AEE701B" w14:textId="77777777" w:rsidR="00700F45" w:rsidRPr="006C4431" w:rsidRDefault="00700F45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067" w:type="dxa"/>
          </w:tcPr>
          <w:p w14:paraId="184F8B4F" w14:textId="77777777" w:rsidR="002E4966" w:rsidRPr="006C4431" w:rsidRDefault="00C26266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F330AF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2431" w:type="dxa"/>
          </w:tcPr>
          <w:p w14:paraId="3EA024D3" w14:textId="77777777" w:rsidR="002E4966" w:rsidRDefault="00700F45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>10h</w:t>
            </w:r>
            <w:r w:rsidR="0059286F" w:rsidRPr="006C4431">
              <w:rPr>
                <w:color w:val="000000" w:themeColor="text1"/>
                <w:sz w:val="24"/>
              </w:rPr>
              <w:t>30</w:t>
            </w:r>
            <w:r w:rsidRPr="006C4431">
              <w:rPr>
                <w:color w:val="000000" w:themeColor="text1"/>
                <w:sz w:val="24"/>
              </w:rPr>
              <w:t xml:space="preserve"> </w:t>
            </w:r>
            <w:r w:rsidR="00F330AF">
              <w:rPr>
                <w:color w:val="000000" w:themeColor="text1"/>
                <w:sz w:val="24"/>
              </w:rPr>
              <w:t>Feillens</w:t>
            </w:r>
          </w:p>
          <w:p w14:paraId="20B1854D" w14:textId="77777777" w:rsidR="00F330AF" w:rsidRPr="006C4431" w:rsidRDefault="00F330AF" w:rsidP="00205207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</w:t>
            </w:r>
            <w:r w:rsidR="00205207">
              <w:rPr>
                <w:color w:val="000000" w:themeColor="text1"/>
                <w:sz w:val="24"/>
              </w:rPr>
              <w:t>Handicap</w:t>
            </w:r>
            <w:r w:rsidRPr="00F330AF">
              <w:rPr>
                <w:color w:val="000000" w:themeColor="text1"/>
                <w:sz w:val="24"/>
              </w:rPr>
              <w:t xml:space="preserve"> et Joie)</w:t>
            </w:r>
          </w:p>
        </w:tc>
      </w:tr>
      <w:tr w:rsidR="005A7B8E" w:rsidRPr="006C4431" w14:paraId="13B81090" w14:textId="77777777" w:rsidTr="00343D9D">
        <w:tc>
          <w:tcPr>
            <w:tcW w:w="1512" w:type="dxa"/>
          </w:tcPr>
          <w:p w14:paraId="038F2C4E" w14:textId="77777777" w:rsidR="005A7B8E" w:rsidRPr="005A7B8E" w:rsidRDefault="005A7B8E" w:rsidP="00C539BC">
            <w:pPr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Ascension</w:t>
            </w:r>
          </w:p>
        </w:tc>
        <w:tc>
          <w:tcPr>
            <w:tcW w:w="833" w:type="dxa"/>
          </w:tcPr>
          <w:p w14:paraId="26A35699" w14:textId="77777777" w:rsidR="005A7B8E" w:rsidRPr="006C4431" w:rsidRDefault="005A7B8E" w:rsidP="006C443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14" w:type="dxa"/>
          </w:tcPr>
          <w:p w14:paraId="633DF024" w14:textId="77777777" w:rsidR="005A7B8E" w:rsidRPr="006C4431" w:rsidRDefault="005A7B8E" w:rsidP="00E245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dxa"/>
          </w:tcPr>
          <w:p w14:paraId="5A3276A2" w14:textId="77777777" w:rsidR="005A7B8E" w:rsidRPr="006C4431" w:rsidRDefault="005A7B8E" w:rsidP="0002167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 14</w:t>
            </w:r>
          </w:p>
        </w:tc>
        <w:tc>
          <w:tcPr>
            <w:tcW w:w="2067" w:type="dxa"/>
          </w:tcPr>
          <w:p w14:paraId="5CFE11B9" w14:textId="77777777" w:rsidR="005A7B8E" w:rsidRPr="006C4431" w:rsidRDefault="005A7B8E" w:rsidP="006C4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9h</w:t>
            </w:r>
            <w:r w:rsidR="00C23FC3">
              <w:rPr>
                <w:color w:val="000000" w:themeColor="text1"/>
                <w:sz w:val="24"/>
              </w:rPr>
              <w:t xml:space="preserve"> Pont de Vaux</w:t>
            </w:r>
            <w:r w:rsidR="00343D9D">
              <w:rPr>
                <w:color w:val="000000" w:themeColor="text1"/>
                <w:sz w:val="24"/>
              </w:rPr>
              <w:t xml:space="preserve"> 2</w:t>
            </w:r>
          </w:p>
        </w:tc>
        <w:tc>
          <w:tcPr>
            <w:tcW w:w="2431" w:type="dxa"/>
          </w:tcPr>
          <w:p w14:paraId="19FABD20" w14:textId="77777777" w:rsidR="00C23FC3" w:rsidRDefault="005A7B8E" w:rsidP="006C4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10h30</w:t>
            </w:r>
            <w:r w:rsidR="00C23FC3">
              <w:rPr>
                <w:color w:val="000000" w:themeColor="text1"/>
                <w:sz w:val="24"/>
              </w:rPr>
              <w:t xml:space="preserve"> Feillens</w:t>
            </w:r>
          </w:p>
          <w:p w14:paraId="43364313" w14:textId="77777777" w:rsidR="005A7B8E" w:rsidRPr="006C4431" w:rsidRDefault="00C23FC3" w:rsidP="006C4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(1</w:t>
            </w:r>
            <w:r w:rsidRPr="00C23FC3">
              <w:rPr>
                <w:color w:val="000000" w:themeColor="text1"/>
                <w:sz w:val="24"/>
                <w:vertAlign w:val="superscript"/>
              </w:rPr>
              <w:t>ère</w:t>
            </w:r>
            <w:r>
              <w:rPr>
                <w:color w:val="000000" w:themeColor="text1"/>
                <w:sz w:val="24"/>
                <w:vertAlign w:val="superscript"/>
              </w:rPr>
              <w:t>s</w:t>
            </w:r>
            <w:r>
              <w:rPr>
                <w:color w:val="000000" w:themeColor="text1"/>
                <w:sz w:val="24"/>
              </w:rPr>
              <w:t xml:space="preserve"> Communions)</w:t>
            </w:r>
          </w:p>
        </w:tc>
      </w:tr>
      <w:tr w:rsidR="006C4431" w:rsidRPr="006C4431" w14:paraId="5B8F95B6" w14:textId="77777777" w:rsidTr="00343D9D">
        <w:tc>
          <w:tcPr>
            <w:tcW w:w="1512" w:type="dxa"/>
          </w:tcPr>
          <w:p w14:paraId="176023EE" w14:textId="77777777" w:rsidR="00C84049" w:rsidRPr="005A7B8E" w:rsidRDefault="005A7B8E" w:rsidP="00C539BC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7è D. Pâques</w:t>
            </w:r>
          </w:p>
        </w:tc>
        <w:tc>
          <w:tcPr>
            <w:tcW w:w="833" w:type="dxa"/>
          </w:tcPr>
          <w:p w14:paraId="5E4F1D1A" w14:textId="77777777" w:rsidR="00C84049" w:rsidRPr="006C4431" w:rsidRDefault="00C84049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14" w:type="dxa"/>
          </w:tcPr>
          <w:p w14:paraId="1C1C5EC4" w14:textId="77777777" w:rsidR="00E24549" w:rsidRPr="006C4431" w:rsidRDefault="00C84049" w:rsidP="00E24549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>18h</w:t>
            </w:r>
            <w:r w:rsidR="009F02DD" w:rsidRPr="006C4431">
              <w:rPr>
                <w:color w:val="000000" w:themeColor="text1"/>
                <w:sz w:val="24"/>
                <w:szCs w:val="24"/>
              </w:rPr>
              <w:t>30</w:t>
            </w:r>
            <w:r w:rsidR="0012406A" w:rsidRPr="006C443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5193F">
              <w:rPr>
                <w:color w:val="000000" w:themeColor="text1"/>
                <w:sz w:val="24"/>
                <w:szCs w:val="24"/>
              </w:rPr>
              <w:t>Saint Laurent</w:t>
            </w:r>
          </w:p>
          <w:p w14:paraId="076C4366" w14:textId="77777777" w:rsidR="00C84049" w:rsidRPr="006C4431" w:rsidRDefault="00C84049" w:rsidP="00C539BC">
            <w:pPr>
              <w:rPr>
                <w:color w:val="000000" w:themeColor="text1"/>
              </w:rPr>
            </w:pPr>
          </w:p>
        </w:tc>
        <w:tc>
          <w:tcPr>
            <w:tcW w:w="837" w:type="dxa"/>
          </w:tcPr>
          <w:p w14:paraId="5F624A63" w14:textId="77777777" w:rsidR="00C84049" w:rsidRPr="006C4431" w:rsidRDefault="00C84049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067" w:type="dxa"/>
          </w:tcPr>
          <w:p w14:paraId="58CCA9DB" w14:textId="77777777" w:rsidR="00C84049" w:rsidRPr="006C4431" w:rsidRDefault="0012406A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9h </w:t>
            </w:r>
            <w:r w:rsidR="00C23FC3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3</w:t>
            </w:r>
          </w:p>
        </w:tc>
        <w:tc>
          <w:tcPr>
            <w:tcW w:w="2431" w:type="dxa"/>
          </w:tcPr>
          <w:p w14:paraId="3E9D13FF" w14:textId="77777777" w:rsidR="00C23FC3" w:rsidRDefault="00C84049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C23FC3">
              <w:rPr>
                <w:color w:val="000000" w:themeColor="text1"/>
                <w:sz w:val="24"/>
              </w:rPr>
              <w:t>Replonges</w:t>
            </w:r>
            <w:r w:rsidR="0086285F">
              <w:rPr>
                <w:color w:val="000000" w:themeColor="text1"/>
                <w:sz w:val="24"/>
              </w:rPr>
              <w:t xml:space="preserve"> 1</w:t>
            </w:r>
          </w:p>
          <w:p w14:paraId="2B14E485" w14:textId="77777777" w:rsidR="00C84049" w:rsidRPr="006C4431" w:rsidRDefault="00C23FC3" w:rsidP="006C4431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(1</w:t>
            </w:r>
            <w:r w:rsidRPr="00C23FC3">
              <w:rPr>
                <w:color w:val="000000" w:themeColor="text1"/>
                <w:sz w:val="24"/>
                <w:vertAlign w:val="superscript"/>
              </w:rPr>
              <w:t>ère</w:t>
            </w:r>
            <w:r>
              <w:rPr>
                <w:color w:val="000000" w:themeColor="text1"/>
                <w:sz w:val="24"/>
                <w:vertAlign w:val="superscript"/>
              </w:rPr>
              <w:t>s</w:t>
            </w:r>
            <w:r>
              <w:rPr>
                <w:color w:val="000000" w:themeColor="text1"/>
                <w:sz w:val="24"/>
              </w:rPr>
              <w:t xml:space="preserve"> Communions)</w:t>
            </w:r>
          </w:p>
        </w:tc>
      </w:tr>
      <w:tr w:rsidR="006C4431" w:rsidRPr="006C4431" w14:paraId="68A32935" w14:textId="77777777" w:rsidTr="00343D9D">
        <w:tc>
          <w:tcPr>
            <w:tcW w:w="1512" w:type="dxa"/>
          </w:tcPr>
          <w:p w14:paraId="2E6F4754" w14:textId="77777777" w:rsidR="0023537A" w:rsidRPr="005A7B8E" w:rsidRDefault="005A7B8E" w:rsidP="00490D1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Pentecôte</w:t>
            </w:r>
          </w:p>
        </w:tc>
        <w:tc>
          <w:tcPr>
            <w:tcW w:w="833" w:type="dxa"/>
          </w:tcPr>
          <w:p w14:paraId="7E101DAE" w14:textId="77777777" w:rsidR="0023537A" w:rsidRPr="006C4431" w:rsidRDefault="0023537A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14" w:type="dxa"/>
          </w:tcPr>
          <w:p w14:paraId="4B4F96F1" w14:textId="77777777" w:rsidR="00C23FC3" w:rsidRDefault="00C23FC3" w:rsidP="005928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10h00 Feillens (Confirmations du doyenné)</w:t>
            </w:r>
          </w:p>
          <w:p w14:paraId="475E89C5" w14:textId="77777777" w:rsidR="0023537A" w:rsidRPr="00205207" w:rsidRDefault="0059286F" w:rsidP="00490D1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75193F">
              <w:rPr>
                <w:color w:val="000000" w:themeColor="text1"/>
                <w:sz w:val="24"/>
                <w:szCs w:val="24"/>
              </w:rPr>
              <w:t>Boissey</w:t>
            </w:r>
          </w:p>
        </w:tc>
        <w:tc>
          <w:tcPr>
            <w:tcW w:w="837" w:type="dxa"/>
          </w:tcPr>
          <w:p w14:paraId="10D82BD4" w14:textId="77777777" w:rsidR="0023537A" w:rsidRPr="006C4431" w:rsidRDefault="0023537A" w:rsidP="0002167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067" w:type="dxa"/>
          </w:tcPr>
          <w:p w14:paraId="50160EA6" w14:textId="77777777" w:rsidR="002E4966" w:rsidRPr="006C4431" w:rsidRDefault="0059286F" w:rsidP="00F330AF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F330AF">
              <w:rPr>
                <w:color w:val="000000" w:themeColor="text1"/>
                <w:sz w:val="24"/>
              </w:rPr>
              <w:t>Pont de Vaux</w:t>
            </w:r>
            <w:r w:rsidR="00343D9D">
              <w:rPr>
                <w:color w:val="000000" w:themeColor="text1"/>
                <w:sz w:val="24"/>
              </w:rPr>
              <w:t xml:space="preserve"> 4</w:t>
            </w:r>
          </w:p>
        </w:tc>
        <w:tc>
          <w:tcPr>
            <w:tcW w:w="2431" w:type="dxa"/>
          </w:tcPr>
          <w:p w14:paraId="793CDDB4" w14:textId="77777777" w:rsidR="0023537A" w:rsidRDefault="0023537A" w:rsidP="00F330AF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F330AF">
              <w:rPr>
                <w:color w:val="000000" w:themeColor="text1"/>
                <w:sz w:val="24"/>
                <w:szCs w:val="24"/>
              </w:rPr>
              <w:t>Manziat</w:t>
            </w:r>
            <w:r w:rsidR="0086285F">
              <w:rPr>
                <w:color w:val="000000" w:themeColor="text1"/>
                <w:sz w:val="24"/>
                <w:szCs w:val="24"/>
              </w:rPr>
              <w:t xml:space="preserve"> 5</w:t>
            </w:r>
          </w:p>
          <w:p w14:paraId="2F1235B5" w14:textId="77777777" w:rsidR="00F330AF" w:rsidRPr="006C4431" w:rsidRDefault="00F330AF" w:rsidP="00F330A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(1</w:t>
            </w:r>
            <w:r w:rsidRPr="00F330AF">
              <w:rPr>
                <w:color w:val="000000" w:themeColor="text1"/>
                <w:sz w:val="24"/>
                <w:szCs w:val="24"/>
                <w:vertAlign w:val="superscript"/>
              </w:rPr>
              <w:t>ère</w:t>
            </w:r>
            <w:r>
              <w:rPr>
                <w:color w:val="000000" w:themeColor="text1"/>
                <w:sz w:val="24"/>
                <w:szCs w:val="24"/>
                <w:vertAlign w:val="superscript"/>
              </w:rPr>
              <w:t>s</w:t>
            </w:r>
            <w:r>
              <w:rPr>
                <w:color w:val="000000" w:themeColor="text1"/>
                <w:sz w:val="24"/>
                <w:szCs w:val="24"/>
              </w:rPr>
              <w:t xml:space="preserve"> Communions)</w:t>
            </w:r>
          </w:p>
        </w:tc>
      </w:tr>
      <w:tr w:rsidR="00452DC6" w:rsidRPr="006C4431" w14:paraId="28CA9CEC" w14:textId="77777777" w:rsidTr="00343D9D">
        <w:tc>
          <w:tcPr>
            <w:tcW w:w="1512" w:type="dxa"/>
          </w:tcPr>
          <w:p w14:paraId="5670C8E5" w14:textId="77777777" w:rsidR="00452DC6" w:rsidRPr="005A7B8E" w:rsidRDefault="005A7B8E" w:rsidP="00490D1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Sainte Trinité</w:t>
            </w:r>
          </w:p>
        </w:tc>
        <w:tc>
          <w:tcPr>
            <w:tcW w:w="833" w:type="dxa"/>
          </w:tcPr>
          <w:p w14:paraId="3FD7CF96" w14:textId="77777777" w:rsidR="00452DC6" w:rsidRPr="006C4431" w:rsidRDefault="00452DC6" w:rsidP="006C443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 30</w:t>
            </w:r>
          </w:p>
        </w:tc>
        <w:tc>
          <w:tcPr>
            <w:tcW w:w="2514" w:type="dxa"/>
          </w:tcPr>
          <w:p w14:paraId="55437187" w14:textId="2F2226AA" w:rsidR="00452DC6" w:rsidRPr="006C4431" w:rsidRDefault="00452DC6" w:rsidP="0059286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18h30</w:t>
            </w:r>
            <w:r w:rsidR="00205207">
              <w:rPr>
                <w:color w:val="000000" w:themeColor="text1"/>
                <w:sz w:val="24"/>
                <w:szCs w:val="24"/>
              </w:rPr>
              <w:t xml:space="preserve"> </w:t>
            </w:r>
            <w:r w:rsidR="00B23584">
              <w:rPr>
                <w:color w:val="000000" w:themeColor="text1"/>
                <w:sz w:val="24"/>
                <w:szCs w:val="24"/>
              </w:rPr>
              <w:t>Boz</w:t>
            </w:r>
          </w:p>
        </w:tc>
        <w:tc>
          <w:tcPr>
            <w:tcW w:w="837" w:type="dxa"/>
          </w:tcPr>
          <w:p w14:paraId="17671F30" w14:textId="77777777" w:rsidR="00452DC6" w:rsidRPr="006C4431" w:rsidRDefault="00452DC6" w:rsidP="0002167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 31</w:t>
            </w:r>
          </w:p>
        </w:tc>
        <w:tc>
          <w:tcPr>
            <w:tcW w:w="2067" w:type="dxa"/>
          </w:tcPr>
          <w:p w14:paraId="6A24316D" w14:textId="77777777" w:rsidR="00452DC6" w:rsidRPr="006C4431" w:rsidRDefault="00452DC6" w:rsidP="006C443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9h</w:t>
            </w:r>
            <w:r w:rsidR="00205207">
              <w:rPr>
                <w:color w:val="000000" w:themeColor="text1"/>
                <w:sz w:val="24"/>
                <w:szCs w:val="24"/>
              </w:rPr>
              <w:t xml:space="preserve"> Replonges</w:t>
            </w:r>
            <w:r w:rsidR="0086285F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431" w:type="dxa"/>
          </w:tcPr>
          <w:p w14:paraId="09891D42" w14:textId="77777777" w:rsidR="00C23FC3" w:rsidRDefault="00452DC6" w:rsidP="00C23FC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10h30</w:t>
            </w:r>
            <w:r w:rsidR="00C23FC3">
              <w:rPr>
                <w:color w:val="000000" w:themeColor="text1"/>
                <w:sz w:val="24"/>
              </w:rPr>
              <w:t xml:space="preserve"> Pont de Vaux</w:t>
            </w:r>
          </w:p>
          <w:p w14:paraId="6C342DB6" w14:textId="77777777" w:rsidR="00452DC6" w:rsidRPr="006C4431" w:rsidRDefault="00C23FC3" w:rsidP="00C23FC3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(1</w:t>
            </w:r>
            <w:r w:rsidRPr="00C23FC3">
              <w:rPr>
                <w:color w:val="000000" w:themeColor="text1"/>
                <w:sz w:val="24"/>
                <w:vertAlign w:val="superscript"/>
              </w:rPr>
              <w:t>ère</w:t>
            </w:r>
            <w:r>
              <w:rPr>
                <w:color w:val="000000" w:themeColor="text1"/>
                <w:sz w:val="24"/>
                <w:vertAlign w:val="superscript"/>
              </w:rPr>
              <w:t>s</w:t>
            </w:r>
            <w:r>
              <w:rPr>
                <w:color w:val="000000" w:themeColor="text1"/>
                <w:sz w:val="24"/>
              </w:rPr>
              <w:t xml:space="preserve"> Communions)</w:t>
            </w:r>
          </w:p>
        </w:tc>
      </w:tr>
    </w:tbl>
    <w:p w14:paraId="7FF2E2AC" w14:textId="77777777" w:rsidR="00A94E5A" w:rsidRPr="006C4431" w:rsidRDefault="00A94E5A" w:rsidP="003F428C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32"/>
        </w:rPr>
      </w:pPr>
    </w:p>
    <w:p w14:paraId="23EED1A1" w14:textId="77777777" w:rsidR="003F428C" w:rsidRPr="006C4431" w:rsidRDefault="00452DC6" w:rsidP="003F428C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32"/>
        </w:rPr>
        <w:t>Juin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1"/>
        <w:gridCol w:w="838"/>
        <w:gridCol w:w="2499"/>
        <w:gridCol w:w="842"/>
        <w:gridCol w:w="2063"/>
        <w:gridCol w:w="2431"/>
      </w:tblGrid>
      <w:tr w:rsidR="006C4431" w:rsidRPr="006C4431" w14:paraId="77397F97" w14:textId="77777777" w:rsidTr="00343D9D">
        <w:tc>
          <w:tcPr>
            <w:tcW w:w="1521" w:type="dxa"/>
          </w:tcPr>
          <w:p w14:paraId="1BECCBC2" w14:textId="77777777" w:rsidR="00B9645B" w:rsidRPr="005A7B8E" w:rsidRDefault="005A7B8E" w:rsidP="002353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A7B8E">
              <w:rPr>
                <w:b/>
                <w:color w:val="000000" w:themeColor="text1"/>
                <w:sz w:val="24"/>
                <w:szCs w:val="24"/>
              </w:rPr>
              <w:t>Saint Sacrement</w:t>
            </w:r>
          </w:p>
        </w:tc>
        <w:tc>
          <w:tcPr>
            <w:tcW w:w="838" w:type="dxa"/>
          </w:tcPr>
          <w:p w14:paraId="665182C7" w14:textId="77777777" w:rsidR="00B9645B" w:rsidRPr="006C4431" w:rsidRDefault="00B9645B" w:rsidP="0023537A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9" w:type="dxa"/>
          </w:tcPr>
          <w:p w14:paraId="6012FA10" w14:textId="266D7738" w:rsidR="00B9645B" w:rsidRPr="006C4431" w:rsidRDefault="0059286F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B23584">
              <w:rPr>
                <w:color w:val="000000" w:themeColor="text1"/>
                <w:sz w:val="24"/>
                <w:szCs w:val="24"/>
              </w:rPr>
              <w:t>Sermoyer</w:t>
            </w:r>
          </w:p>
        </w:tc>
        <w:tc>
          <w:tcPr>
            <w:tcW w:w="842" w:type="dxa"/>
          </w:tcPr>
          <w:p w14:paraId="5310159F" w14:textId="77777777" w:rsidR="00B9645B" w:rsidRPr="006C4431" w:rsidRDefault="00B9645B" w:rsidP="00C539BC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14:paraId="2B1A5E7D" w14:textId="77777777" w:rsidR="0094268C" w:rsidRPr="006C4431" w:rsidRDefault="0094268C" w:rsidP="0094268C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C23FC3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2</w:t>
            </w:r>
          </w:p>
          <w:p w14:paraId="2DA7A034" w14:textId="77777777" w:rsidR="00B9645B" w:rsidRPr="006C4431" w:rsidRDefault="00B9645B" w:rsidP="00A94E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</w:tcPr>
          <w:p w14:paraId="12B9A69D" w14:textId="77777777" w:rsidR="00B9645B" w:rsidRPr="006C4431" w:rsidRDefault="00EF7A0E" w:rsidP="006C4431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C23FC3">
              <w:rPr>
                <w:color w:val="000000" w:themeColor="text1"/>
                <w:sz w:val="24"/>
              </w:rPr>
              <w:t>Feillens suivie de la procession du Saint Sacrement</w:t>
            </w:r>
          </w:p>
        </w:tc>
      </w:tr>
      <w:tr w:rsidR="005A7B8E" w:rsidRPr="006C4431" w14:paraId="0A068595" w14:textId="77777777" w:rsidTr="00343D9D">
        <w:tc>
          <w:tcPr>
            <w:tcW w:w="1521" w:type="dxa"/>
          </w:tcPr>
          <w:p w14:paraId="73E0CAA6" w14:textId="77777777" w:rsidR="005A7B8E" w:rsidRPr="005A7B8E" w:rsidRDefault="005A7B8E" w:rsidP="002353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Sacré Cœur</w:t>
            </w:r>
          </w:p>
        </w:tc>
        <w:tc>
          <w:tcPr>
            <w:tcW w:w="838" w:type="dxa"/>
          </w:tcPr>
          <w:p w14:paraId="11CB39D2" w14:textId="77777777" w:rsidR="005A7B8E" w:rsidRPr="006C4431" w:rsidRDefault="005A7B8E" w:rsidP="006C443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C75D5FA" w14:textId="77777777" w:rsidR="005A7B8E" w:rsidRPr="006C4431" w:rsidRDefault="005A7B8E" w:rsidP="006C443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</w:tcPr>
          <w:p w14:paraId="0F9EA380" w14:textId="77777777" w:rsidR="005A7B8E" w:rsidRPr="006C4431" w:rsidRDefault="005A7B8E" w:rsidP="006C443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 12</w:t>
            </w:r>
          </w:p>
        </w:tc>
        <w:tc>
          <w:tcPr>
            <w:tcW w:w="2063" w:type="dxa"/>
          </w:tcPr>
          <w:p w14:paraId="53F32A82" w14:textId="77777777" w:rsidR="005A7B8E" w:rsidRPr="006C4431" w:rsidRDefault="005A7B8E" w:rsidP="006C443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</w:tcPr>
          <w:p w14:paraId="32B2A23B" w14:textId="77777777" w:rsidR="005A7B8E" w:rsidRPr="006C4431" w:rsidRDefault="005A7B8E" w:rsidP="006C4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18h30 Feillens</w:t>
            </w:r>
          </w:p>
        </w:tc>
      </w:tr>
      <w:tr w:rsidR="006C4431" w:rsidRPr="006C4431" w14:paraId="41CCDDFE" w14:textId="77777777" w:rsidTr="00343D9D">
        <w:tc>
          <w:tcPr>
            <w:tcW w:w="1521" w:type="dxa"/>
          </w:tcPr>
          <w:p w14:paraId="373F57EE" w14:textId="77777777" w:rsidR="0023537A" w:rsidRPr="005A7B8E" w:rsidRDefault="009F3804" w:rsidP="002353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11è D. Ordin</w:t>
            </w:r>
            <w:r w:rsidR="00C92465">
              <w:rPr>
                <w:b/>
                <w:color w:val="000000" w:themeColor="text1"/>
                <w:sz w:val="24"/>
              </w:rPr>
              <w:t xml:space="preserve"> Présentation futurs bapt.</w:t>
            </w:r>
          </w:p>
        </w:tc>
        <w:tc>
          <w:tcPr>
            <w:tcW w:w="838" w:type="dxa"/>
          </w:tcPr>
          <w:p w14:paraId="141D2526" w14:textId="77777777" w:rsidR="0023537A" w:rsidRPr="006C4431" w:rsidRDefault="0023537A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99" w:type="dxa"/>
          </w:tcPr>
          <w:p w14:paraId="3D26D48F" w14:textId="77777777" w:rsidR="0023537A" w:rsidRPr="006C4431" w:rsidRDefault="0059286F" w:rsidP="006C4431">
            <w:pPr>
              <w:rPr>
                <w:color w:val="000000" w:themeColor="text1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>18h30</w:t>
            </w:r>
            <w:r w:rsidR="0012406A" w:rsidRPr="006C4431">
              <w:rPr>
                <w:color w:val="000000" w:themeColor="text1"/>
                <w:sz w:val="24"/>
                <w:szCs w:val="24"/>
              </w:rPr>
              <w:t> </w:t>
            </w:r>
            <w:r w:rsidR="0075193F">
              <w:rPr>
                <w:color w:val="000000" w:themeColor="text1"/>
                <w:sz w:val="24"/>
                <w:szCs w:val="24"/>
              </w:rPr>
              <w:t>Asnières</w:t>
            </w:r>
          </w:p>
        </w:tc>
        <w:tc>
          <w:tcPr>
            <w:tcW w:w="842" w:type="dxa"/>
          </w:tcPr>
          <w:p w14:paraId="15B53CCE" w14:textId="77777777" w:rsidR="0023537A" w:rsidRPr="006C4431" w:rsidRDefault="0023537A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063" w:type="dxa"/>
          </w:tcPr>
          <w:p w14:paraId="64EA6FEB" w14:textId="77777777" w:rsidR="0094268C" w:rsidRPr="006C4431" w:rsidRDefault="0023537A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9h </w:t>
            </w:r>
            <w:r w:rsidR="00C23FC3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2431" w:type="dxa"/>
          </w:tcPr>
          <w:p w14:paraId="10D47659" w14:textId="77777777" w:rsidR="0023537A" w:rsidRPr="006C4431" w:rsidRDefault="0023537A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>10h</w:t>
            </w:r>
            <w:r w:rsidR="00236472" w:rsidRPr="006C4431">
              <w:rPr>
                <w:color w:val="000000" w:themeColor="text1"/>
                <w:sz w:val="24"/>
              </w:rPr>
              <w:t>30</w:t>
            </w:r>
            <w:r w:rsidRPr="006C4431">
              <w:rPr>
                <w:color w:val="000000" w:themeColor="text1"/>
                <w:sz w:val="24"/>
              </w:rPr>
              <w:t xml:space="preserve"> </w:t>
            </w:r>
            <w:r w:rsidR="00C23FC3">
              <w:rPr>
                <w:color w:val="000000" w:themeColor="text1"/>
                <w:sz w:val="24"/>
              </w:rPr>
              <w:t>Manziat</w:t>
            </w:r>
            <w:r w:rsidR="0086285F">
              <w:rPr>
                <w:color w:val="000000" w:themeColor="text1"/>
                <w:sz w:val="24"/>
              </w:rPr>
              <w:t xml:space="preserve"> 1</w:t>
            </w:r>
            <w:r w:rsidR="00C23FC3">
              <w:rPr>
                <w:color w:val="000000" w:themeColor="text1"/>
                <w:sz w:val="24"/>
              </w:rPr>
              <w:t xml:space="preserve"> (Fête de l’école)</w:t>
            </w:r>
          </w:p>
        </w:tc>
      </w:tr>
      <w:tr w:rsidR="006C4431" w:rsidRPr="006C4431" w14:paraId="74B923E8" w14:textId="77777777" w:rsidTr="00343D9D">
        <w:tc>
          <w:tcPr>
            <w:tcW w:w="1521" w:type="dxa"/>
          </w:tcPr>
          <w:p w14:paraId="6B6D32CF" w14:textId="77777777" w:rsidR="003F428C" w:rsidRPr="005A7B8E" w:rsidRDefault="009F3804" w:rsidP="00A23143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sz w:val="24"/>
              </w:rPr>
              <w:t>12è D. Ordin</w:t>
            </w:r>
          </w:p>
        </w:tc>
        <w:tc>
          <w:tcPr>
            <w:tcW w:w="838" w:type="dxa"/>
          </w:tcPr>
          <w:p w14:paraId="574331B9" w14:textId="77777777" w:rsidR="003F428C" w:rsidRPr="006C4431" w:rsidRDefault="00B9645B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Sa </w:t>
            </w:r>
            <w:r w:rsidR="00452DC6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99" w:type="dxa"/>
          </w:tcPr>
          <w:p w14:paraId="47D7703B" w14:textId="77777777" w:rsidR="00A23143" w:rsidRPr="006C4431" w:rsidRDefault="003F428C" w:rsidP="00A23143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18h30 </w:t>
            </w:r>
            <w:r w:rsidR="0075193F">
              <w:rPr>
                <w:color w:val="000000" w:themeColor="text1"/>
                <w:sz w:val="24"/>
                <w:szCs w:val="24"/>
              </w:rPr>
              <w:t>Chavannes</w:t>
            </w:r>
          </w:p>
          <w:p w14:paraId="2EF96219" w14:textId="77777777" w:rsidR="003F428C" w:rsidRPr="006C4431" w:rsidRDefault="003F428C" w:rsidP="00C539BC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14:paraId="30352AAE" w14:textId="77777777" w:rsidR="003F428C" w:rsidRPr="006C4431" w:rsidRDefault="003F428C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063" w:type="dxa"/>
          </w:tcPr>
          <w:p w14:paraId="02B327A3" w14:textId="77777777" w:rsidR="003F428C" w:rsidRPr="006C4431" w:rsidRDefault="00FD1ADB" w:rsidP="006C4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9h Bâgé la Ville</w:t>
            </w:r>
          </w:p>
        </w:tc>
        <w:tc>
          <w:tcPr>
            <w:tcW w:w="2431" w:type="dxa"/>
          </w:tcPr>
          <w:p w14:paraId="2E044433" w14:textId="77777777" w:rsidR="003F428C" w:rsidRPr="006C4431" w:rsidRDefault="00A34CCC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10h30 </w:t>
            </w:r>
            <w:r w:rsidR="00C23FC3">
              <w:rPr>
                <w:color w:val="000000" w:themeColor="text1"/>
                <w:sz w:val="24"/>
                <w:szCs w:val="24"/>
              </w:rPr>
              <w:t>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4</w:t>
            </w:r>
          </w:p>
        </w:tc>
      </w:tr>
      <w:tr w:rsidR="006C4431" w:rsidRPr="006C4431" w14:paraId="75C74C6E" w14:textId="77777777" w:rsidTr="00343D9D">
        <w:tc>
          <w:tcPr>
            <w:tcW w:w="1521" w:type="dxa"/>
          </w:tcPr>
          <w:p w14:paraId="7DA361C8" w14:textId="77777777" w:rsidR="00B9645B" w:rsidRPr="005A7B8E" w:rsidRDefault="009F3804" w:rsidP="006B0A19">
            <w:pPr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13è D. Ordin</w:t>
            </w:r>
          </w:p>
        </w:tc>
        <w:tc>
          <w:tcPr>
            <w:tcW w:w="838" w:type="dxa"/>
          </w:tcPr>
          <w:p w14:paraId="7FEB2213" w14:textId="77777777" w:rsidR="00B9645B" w:rsidRPr="006C4431" w:rsidRDefault="00A23143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>Sa</w:t>
            </w:r>
            <w:r w:rsidR="007A320F" w:rsidRPr="006C4431">
              <w:rPr>
                <w:color w:val="000000" w:themeColor="text1"/>
                <w:sz w:val="24"/>
                <w:szCs w:val="24"/>
              </w:rPr>
              <w:t xml:space="preserve"> </w:t>
            </w:r>
            <w:r w:rsidR="00452DC6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99" w:type="dxa"/>
          </w:tcPr>
          <w:p w14:paraId="7A872CCF" w14:textId="77777777" w:rsidR="00B9645B" w:rsidRPr="006C4431" w:rsidRDefault="00FD1ADB" w:rsidP="00C539B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18h30 Pont de Vaux</w:t>
            </w:r>
            <w:r w:rsidR="00343D9D">
              <w:rPr>
                <w:color w:val="000000" w:themeColor="text1"/>
                <w:sz w:val="24"/>
                <w:szCs w:val="24"/>
              </w:rPr>
              <w:t xml:space="preserve"> 2</w:t>
            </w:r>
          </w:p>
          <w:p w14:paraId="2ECEEF6C" w14:textId="77777777" w:rsidR="0094268C" w:rsidRPr="006C4431" w:rsidRDefault="0094268C" w:rsidP="00C539B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</w:tcPr>
          <w:p w14:paraId="53C3BD34" w14:textId="77777777" w:rsidR="00B9645B" w:rsidRPr="006C4431" w:rsidRDefault="00A23143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Di </w:t>
            </w:r>
            <w:r w:rsidR="00452DC6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063" w:type="dxa"/>
          </w:tcPr>
          <w:p w14:paraId="173E4BDC" w14:textId="77777777" w:rsidR="0094268C" w:rsidRPr="006C4431" w:rsidRDefault="00FD1ADB" w:rsidP="006C4431">
            <w:pPr>
              <w:rPr>
                <w:color w:val="000000" w:themeColor="text1"/>
                <w:sz w:val="24"/>
                <w:szCs w:val="24"/>
              </w:rPr>
            </w:pPr>
            <w:r w:rsidRPr="006C4431">
              <w:rPr>
                <w:color w:val="000000" w:themeColor="text1"/>
                <w:sz w:val="24"/>
                <w:szCs w:val="24"/>
              </w:rPr>
              <w:t xml:space="preserve">9h </w:t>
            </w:r>
            <w:r>
              <w:rPr>
                <w:color w:val="000000" w:themeColor="text1"/>
                <w:sz w:val="24"/>
                <w:szCs w:val="24"/>
              </w:rPr>
              <w:t>Feillens à l’école Limerol (Fête de l’école)</w:t>
            </w:r>
          </w:p>
        </w:tc>
        <w:tc>
          <w:tcPr>
            <w:tcW w:w="2431" w:type="dxa"/>
          </w:tcPr>
          <w:p w14:paraId="4BF0F3D7" w14:textId="77777777" w:rsidR="00B9645B" w:rsidRPr="006C4431" w:rsidRDefault="00A34CCC" w:rsidP="006C4431">
            <w:pPr>
              <w:rPr>
                <w:color w:val="000000" w:themeColor="text1"/>
                <w:sz w:val="24"/>
              </w:rPr>
            </w:pPr>
            <w:r w:rsidRPr="006C4431">
              <w:rPr>
                <w:color w:val="000000" w:themeColor="text1"/>
                <w:sz w:val="24"/>
              </w:rPr>
              <w:t xml:space="preserve">10h30 </w:t>
            </w:r>
            <w:r w:rsidR="00C23FC3">
              <w:rPr>
                <w:color w:val="000000" w:themeColor="text1"/>
                <w:sz w:val="24"/>
              </w:rPr>
              <w:t>Replonges</w:t>
            </w:r>
            <w:r w:rsidR="0086285F">
              <w:rPr>
                <w:color w:val="000000" w:themeColor="text1"/>
                <w:sz w:val="24"/>
              </w:rPr>
              <w:t xml:space="preserve"> 3</w:t>
            </w:r>
            <w:r w:rsidR="00C23FC3">
              <w:rPr>
                <w:color w:val="000000" w:themeColor="text1"/>
                <w:sz w:val="24"/>
              </w:rPr>
              <w:t xml:space="preserve"> (Fête de l’école)</w:t>
            </w:r>
          </w:p>
        </w:tc>
      </w:tr>
    </w:tbl>
    <w:p w14:paraId="79CC032E" w14:textId="77777777" w:rsidR="00C41D5D" w:rsidRPr="006C4431" w:rsidRDefault="00C41D5D" w:rsidP="00826B08">
      <w:pPr>
        <w:spacing w:after="0" w:line="240" w:lineRule="auto"/>
        <w:rPr>
          <w:b/>
          <w:color w:val="000000" w:themeColor="text1"/>
          <w:sz w:val="28"/>
        </w:rPr>
      </w:pPr>
    </w:p>
    <w:p w14:paraId="22A2F938" w14:textId="77777777" w:rsidR="00826B08" w:rsidRPr="006C4431" w:rsidRDefault="00A91B02" w:rsidP="00826B08">
      <w:pPr>
        <w:spacing w:after="0" w:line="240" w:lineRule="auto"/>
        <w:rPr>
          <w:b/>
          <w:color w:val="000000" w:themeColor="text1"/>
          <w:sz w:val="28"/>
        </w:rPr>
      </w:pPr>
      <w:r w:rsidRPr="006C4431">
        <w:rPr>
          <w:b/>
          <w:color w:val="000000" w:themeColor="text1"/>
          <w:sz w:val="28"/>
        </w:rPr>
        <w:t xml:space="preserve">Renseignements :          </w:t>
      </w:r>
      <w:r w:rsidR="00826B08" w:rsidRPr="006C4431">
        <w:rPr>
          <w:b/>
          <w:color w:val="000000" w:themeColor="text1"/>
          <w:sz w:val="28"/>
        </w:rPr>
        <w:t>paroisse-de-feillens@orange.fr       ou    09 67 86 00 06</w:t>
      </w:r>
    </w:p>
    <w:p w14:paraId="613F9669" w14:textId="77777777" w:rsidR="001F0315" w:rsidRPr="0012406A" w:rsidRDefault="00826B08" w:rsidP="0012406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paroissepontdevaux@orange.fr    ou    09 83 26 81 76</w:t>
      </w:r>
    </w:p>
    <w:sectPr w:rsidR="001F0315" w:rsidRPr="0012406A" w:rsidSect="00CD641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F793D"/>
    <w:multiLevelType w:val="hybridMultilevel"/>
    <w:tmpl w:val="C37C1746"/>
    <w:lvl w:ilvl="0" w:tplc="0B760FF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34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BB1"/>
    <w:rsid w:val="00012E0A"/>
    <w:rsid w:val="00021671"/>
    <w:rsid w:val="00024DC9"/>
    <w:rsid w:val="00036C70"/>
    <w:rsid w:val="000D237A"/>
    <w:rsid w:val="000E4623"/>
    <w:rsid w:val="00123F25"/>
    <w:rsid w:val="0012406A"/>
    <w:rsid w:val="00124592"/>
    <w:rsid w:val="00146014"/>
    <w:rsid w:val="00173AD8"/>
    <w:rsid w:val="0017538A"/>
    <w:rsid w:val="00193129"/>
    <w:rsid w:val="001B587A"/>
    <w:rsid w:val="001C2909"/>
    <w:rsid w:val="001E17AE"/>
    <w:rsid w:val="001F0315"/>
    <w:rsid w:val="00205207"/>
    <w:rsid w:val="00224B39"/>
    <w:rsid w:val="00227D76"/>
    <w:rsid w:val="0023537A"/>
    <w:rsid w:val="00236472"/>
    <w:rsid w:val="00253E7D"/>
    <w:rsid w:val="00271921"/>
    <w:rsid w:val="002733B3"/>
    <w:rsid w:val="002B667D"/>
    <w:rsid w:val="002C51AF"/>
    <w:rsid w:val="002E304C"/>
    <w:rsid w:val="002E4966"/>
    <w:rsid w:val="002F0939"/>
    <w:rsid w:val="00343D9D"/>
    <w:rsid w:val="003850A4"/>
    <w:rsid w:val="003C0D4F"/>
    <w:rsid w:val="003E2B64"/>
    <w:rsid w:val="003F428C"/>
    <w:rsid w:val="00401BED"/>
    <w:rsid w:val="00452DC6"/>
    <w:rsid w:val="00466BB1"/>
    <w:rsid w:val="00490D13"/>
    <w:rsid w:val="004E5879"/>
    <w:rsid w:val="00527717"/>
    <w:rsid w:val="00561538"/>
    <w:rsid w:val="00570D12"/>
    <w:rsid w:val="0058615D"/>
    <w:rsid w:val="00592557"/>
    <w:rsid w:val="0059286F"/>
    <w:rsid w:val="005A7B8E"/>
    <w:rsid w:val="005B57CE"/>
    <w:rsid w:val="00666556"/>
    <w:rsid w:val="00671E6D"/>
    <w:rsid w:val="00674D33"/>
    <w:rsid w:val="0068138A"/>
    <w:rsid w:val="006B0A19"/>
    <w:rsid w:val="006C4431"/>
    <w:rsid w:val="006F11FD"/>
    <w:rsid w:val="00700F45"/>
    <w:rsid w:val="007010AD"/>
    <w:rsid w:val="00721953"/>
    <w:rsid w:val="0075193F"/>
    <w:rsid w:val="007A320F"/>
    <w:rsid w:val="007D3403"/>
    <w:rsid w:val="007F4365"/>
    <w:rsid w:val="00810645"/>
    <w:rsid w:val="00826B08"/>
    <w:rsid w:val="00845D83"/>
    <w:rsid w:val="008516D0"/>
    <w:rsid w:val="0086285F"/>
    <w:rsid w:val="008844CC"/>
    <w:rsid w:val="00886D06"/>
    <w:rsid w:val="00887D92"/>
    <w:rsid w:val="008D39A0"/>
    <w:rsid w:val="00914BD2"/>
    <w:rsid w:val="00925D71"/>
    <w:rsid w:val="00930480"/>
    <w:rsid w:val="0094268C"/>
    <w:rsid w:val="009945CF"/>
    <w:rsid w:val="009E7173"/>
    <w:rsid w:val="009E7FB3"/>
    <w:rsid w:val="009F02DD"/>
    <w:rsid w:val="009F3804"/>
    <w:rsid w:val="00A11ECF"/>
    <w:rsid w:val="00A13D0E"/>
    <w:rsid w:val="00A23143"/>
    <w:rsid w:val="00A34CCC"/>
    <w:rsid w:val="00A631B5"/>
    <w:rsid w:val="00A71D45"/>
    <w:rsid w:val="00A7384D"/>
    <w:rsid w:val="00A91B02"/>
    <w:rsid w:val="00A94E5A"/>
    <w:rsid w:val="00AA2239"/>
    <w:rsid w:val="00AB15B5"/>
    <w:rsid w:val="00AB6A3F"/>
    <w:rsid w:val="00B10C70"/>
    <w:rsid w:val="00B1185D"/>
    <w:rsid w:val="00B16CCF"/>
    <w:rsid w:val="00B23584"/>
    <w:rsid w:val="00B23D8F"/>
    <w:rsid w:val="00B25611"/>
    <w:rsid w:val="00B52500"/>
    <w:rsid w:val="00B9645B"/>
    <w:rsid w:val="00BD3D99"/>
    <w:rsid w:val="00BD6B67"/>
    <w:rsid w:val="00BF7307"/>
    <w:rsid w:val="00C23FC3"/>
    <w:rsid w:val="00C26266"/>
    <w:rsid w:val="00C401AA"/>
    <w:rsid w:val="00C41D5D"/>
    <w:rsid w:val="00C506BA"/>
    <w:rsid w:val="00C539BC"/>
    <w:rsid w:val="00C54872"/>
    <w:rsid w:val="00C67914"/>
    <w:rsid w:val="00C81B78"/>
    <w:rsid w:val="00C84049"/>
    <w:rsid w:val="00C92465"/>
    <w:rsid w:val="00CB06EB"/>
    <w:rsid w:val="00CB3986"/>
    <w:rsid w:val="00CC2B4E"/>
    <w:rsid w:val="00CC5B52"/>
    <w:rsid w:val="00CC7688"/>
    <w:rsid w:val="00CD6412"/>
    <w:rsid w:val="00D04351"/>
    <w:rsid w:val="00D22AC1"/>
    <w:rsid w:val="00D363C8"/>
    <w:rsid w:val="00D4581B"/>
    <w:rsid w:val="00D6572D"/>
    <w:rsid w:val="00D74AF8"/>
    <w:rsid w:val="00DF2577"/>
    <w:rsid w:val="00E24549"/>
    <w:rsid w:val="00E34C21"/>
    <w:rsid w:val="00E45060"/>
    <w:rsid w:val="00E527B3"/>
    <w:rsid w:val="00E5622D"/>
    <w:rsid w:val="00E71296"/>
    <w:rsid w:val="00E86625"/>
    <w:rsid w:val="00EF7764"/>
    <w:rsid w:val="00EF7A0E"/>
    <w:rsid w:val="00F03D11"/>
    <w:rsid w:val="00F330AF"/>
    <w:rsid w:val="00F42A85"/>
    <w:rsid w:val="00F5645F"/>
    <w:rsid w:val="00FA4FBE"/>
    <w:rsid w:val="00FC6F4D"/>
    <w:rsid w:val="00FD1ADB"/>
    <w:rsid w:val="00FD4D60"/>
    <w:rsid w:val="00FE7555"/>
    <w:rsid w:val="00FF1AA0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25A7"/>
  <w15:docId w15:val="{8BE4BCDB-D98D-4E50-9981-47CA1B72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36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7F4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01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artages\Secretariat\Calendrier%20des%20Messes\Calend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BEE6F-9751-4608-A481-A2FE1692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Calendrier.dotx</Template>
  <TotalTime>123</TotalTime>
  <Pages>1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PLB</cp:lastModifiedBy>
  <cp:revision>35</cp:revision>
  <cp:lastPrinted>2023-01-06T07:39:00Z</cp:lastPrinted>
  <dcterms:created xsi:type="dcterms:W3CDTF">2025-11-05T12:57:00Z</dcterms:created>
  <dcterms:modified xsi:type="dcterms:W3CDTF">2026-04-19T20:43:00Z</dcterms:modified>
</cp:coreProperties>
</file>